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5C6" w:rsidRPr="00BE75C6" w:rsidRDefault="00BE75C6" w:rsidP="00BE75C6">
      <w:pPr>
        <w:pageBreakBefore/>
        <w:spacing w:after="240" w:line="240" w:lineRule="auto"/>
        <w:outlineLvl w:val="0"/>
        <w:rPr>
          <w:rFonts w:ascii="Arial" w:eastAsia="Times New Roman" w:hAnsi="Arial" w:cs="Times New Roman"/>
          <w:b/>
          <w:color w:val="104F75"/>
          <w:sz w:val="36"/>
          <w:szCs w:val="24"/>
          <w:lang w:eastAsia="en-GB"/>
        </w:rPr>
      </w:pPr>
      <w:bookmarkStart w:id="0" w:name="_Toc386700751"/>
      <w:bookmarkStart w:id="1" w:name="_GoBack"/>
      <w:bookmarkEnd w:id="1"/>
      <w:r>
        <w:rPr>
          <w:rFonts w:ascii="Arial" w:eastAsia="Times New Roman" w:hAnsi="Arial" w:cs="Times New Roman"/>
          <w:b/>
          <w:color w:val="104F75"/>
          <w:sz w:val="36"/>
          <w:szCs w:val="24"/>
          <w:lang w:eastAsia="en-GB"/>
        </w:rPr>
        <w:t xml:space="preserve"> I</w:t>
      </w:r>
      <w:r w:rsidRPr="00BE75C6">
        <w:rPr>
          <w:rFonts w:ascii="Arial" w:eastAsia="Times New Roman" w:hAnsi="Arial" w:cs="Times New Roman"/>
          <w:b/>
          <w:color w:val="104F75"/>
          <w:sz w:val="36"/>
          <w:szCs w:val="24"/>
          <w:lang w:eastAsia="en-GB"/>
        </w:rPr>
        <w:t>ndividual healthcare plan</w:t>
      </w:r>
      <w:bookmarkEnd w:id="0"/>
      <w:r>
        <w:rPr>
          <w:rFonts w:ascii="Arial" w:eastAsia="Times New Roman" w:hAnsi="Arial" w:cs="Times New Roman"/>
          <w:b/>
          <w:color w:val="104F75"/>
          <w:sz w:val="36"/>
          <w:szCs w:val="24"/>
          <w:lang w:eastAsia="en-GB"/>
        </w:rPr>
        <w:t xml:space="preserve"> for use in school</w:t>
      </w:r>
    </w:p>
    <w:p w:rsidR="00BE75C6" w:rsidRPr="00BE75C6" w:rsidRDefault="00BE75C6" w:rsidP="00BE75C6">
      <w:pPr>
        <w:spacing w:after="160" w:line="288" w:lineRule="auto"/>
        <w:rPr>
          <w:rFonts w:ascii="Arial" w:eastAsia="Times New Roman" w:hAnsi="Arial" w:cs="Times New Roman"/>
          <w:sz w:val="24"/>
          <w:szCs w:val="24"/>
          <w:lang w:eastAsia="en-GB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</w:t>
            </w:r>
            <w:bookmarkStart w:id="2" w:name="Text1"/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ame of school/setting</w:t>
            </w:r>
          </w:p>
        </w:tc>
        <w:bookmarkEnd w:id="2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3" w:name="Text8"/>
            <w:r w:rsidRPr="00BE75C6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t>Group/class/form</w:t>
            </w:r>
          </w:p>
        </w:tc>
        <w:bookmarkEnd w:id="3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</w:t>
            </w:r>
            <w:bookmarkStart w:id="4" w:name="Text23"/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75C6" w:rsidRPr="00BE75C6" w:rsidRDefault="00BE75C6" w:rsidP="00BE7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75C6" w:rsidRPr="00BE75C6" w:rsidRDefault="00BE75C6" w:rsidP="00BE7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</w:t>
            </w:r>
            <w:bookmarkStart w:id="5" w:name="Text24"/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eview date</w:t>
            </w:r>
          </w:p>
        </w:tc>
        <w:bookmarkEnd w:id="5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75C6" w:rsidRPr="00BE75C6" w:rsidRDefault="00BE75C6" w:rsidP="00BE7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75C6" w:rsidRPr="00BE75C6" w:rsidRDefault="00BE75C6" w:rsidP="00BE7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</w:t>
            </w:r>
            <w:bookmarkStart w:id="6" w:name="Text15"/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ame</w:t>
            </w:r>
          </w:p>
        </w:tc>
        <w:bookmarkEnd w:id="6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E75C6" w:rsidRPr="00BE75C6" w:rsidTr="00987041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E75C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 xml:space="preserve">Describe medical needs and give details of child’s symptoms, triggers, signs, treatments, facilities, equipment or devices, environmental issues </w:t>
      </w:r>
      <w:proofErr w:type="spellStart"/>
      <w:r w:rsidRPr="00BE75C6">
        <w:rPr>
          <w:rFonts w:ascii="Arial" w:eastAsia="Times New Roman" w:hAnsi="Arial" w:cs="Arial"/>
          <w:sz w:val="24"/>
          <w:szCs w:val="24"/>
          <w:lang w:eastAsia="en-GB"/>
        </w:rPr>
        <w:t>etc</w:t>
      </w:r>
      <w:proofErr w:type="spellEnd"/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>Name of medication, dose, method of administration, when to be taken, side effects, contra-indications, administered by/self-administered with/without supervision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276410" w:rsidRPr="00BE75C6" w:rsidRDefault="004163D5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 xml:space="preserve">Daily care requirements 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383668" w:rsidRPr="00BE75C6" w:rsidRDefault="00383668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n-GB"/>
        </w:rPr>
      </w:pPr>
      <w:r w:rsidRPr="00BE75C6">
        <w:rPr>
          <w:rFonts w:ascii="Arial" w:eastAsia="Times New Roman" w:hAnsi="Arial" w:cs="Times New Roman"/>
          <w:sz w:val="24"/>
          <w:szCs w:val="24"/>
          <w:lang w:eastAsia="en-GB"/>
        </w:rPr>
        <w:t>Specific support for the pupil’s educational, social and emotional needs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 xml:space="preserve">Arrangements for school visits/trips </w:t>
      </w:r>
      <w:proofErr w:type="spellStart"/>
      <w:r w:rsidRPr="00BE75C6">
        <w:rPr>
          <w:rFonts w:ascii="Arial" w:eastAsia="Times New Roman" w:hAnsi="Arial" w:cs="Arial"/>
          <w:sz w:val="24"/>
          <w:szCs w:val="24"/>
          <w:lang w:eastAsia="en-GB"/>
        </w:rPr>
        <w:t>etc</w:t>
      </w:r>
      <w:proofErr w:type="spellEnd"/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>Other information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>Describe what constitutes an emergency, and the action to take if this occurs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1D489C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 xml:space="preserve">Who is responsible in an emergency </w:t>
      </w:r>
      <w:r w:rsidRPr="00BE75C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(state if different for off-site </w:t>
      </w:r>
      <w:proofErr w:type="gramStart"/>
      <w:r w:rsidRPr="00BE75C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activities</w:t>
      </w:r>
      <w:proofErr w:type="gramEnd"/>
      <w:r w:rsidRPr="00BE75C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)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>Plan developed with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"/>
          <w:szCs w:val="2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>Staff training needed/undertaken – who, what, when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012FFD" w:rsidRPr="00BE75C6" w:rsidRDefault="00012FFD" w:rsidP="00012FFD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BE75C6">
        <w:rPr>
          <w:rFonts w:ascii="Arial" w:eastAsia="Times New Roman" w:hAnsi="Arial" w:cs="Arial"/>
          <w:sz w:val="24"/>
          <w:szCs w:val="24"/>
          <w:lang w:eastAsia="en-GB"/>
        </w:rPr>
        <w:t>Form copied to</w:t>
      </w:r>
    </w:p>
    <w:p w:rsidR="00BE75C6" w:rsidRPr="00BE75C6" w:rsidRDefault="00BE75C6" w:rsidP="00BE75C6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E75C6" w:rsidRPr="00BE75C6" w:rsidTr="00987041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E75C6" w:rsidRPr="00BE75C6" w:rsidRDefault="00BE75C6" w:rsidP="00BE75C6">
            <w:pPr>
              <w:spacing w:after="0" w:line="240" w:lineRule="auto"/>
              <w:ind w:left="312" w:right="21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E75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Parents, school, child health records.</w:t>
            </w:r>
          </w:p>
        </w:tc>
      </w:tr>
    </w:tbl>
    <w:p w:rsidR="00754035" w:rsidRDefault="00754035" w:rsidP="00754035"/>
    <w:p w:rsidR="00754035" w:rsidRDefault="00754035"/>
    <w:sectPr w:rsidR="007540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314F2"/>
    <w:multiLevelType w:val="hybridMultilevel"/>
    <w:tmpl w:val="29F860BC"/>
    <w:lvl w:ilvl="0" w:tplc="74D4803E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2" w:hanging="360"/>
      </w:pPr>
    </w:lvl>
    <w:lvl w:ilvl="2" w:tplc="0809001B" w:tentative="1">
      <w:start w:val="1"/>
      <w:numFmt w:val="lowerRoman"/>
      <w:lvlText w:val="%3."/>
      <w:lvlJc w:val="right"/>
      <w:pPr>
        <w:ind w:left="2112" w:hanging="180"/>
      </w:pPr>
    </w:lvl>
    <w:lvl w:ilvl="3" w:tplc="0809000F" w:tentative="1">
      <w:start w:val="1"/>
      <w:numFmt w:val="decimal"/>
      <w:lvlText w:val="%4."/>
      <w:lvlJc w:val="left"/>
      <w:pPr>
        <w:ind w:left="2832" w:hanging="360"/>
      </w:pPr>
    </w:lvl>
    <w:lvl w:ilvl="4" w:tplc="08090019" w:tentative="1">
      <w:start w:val="1"/>
      <w:numFmt w:val="lowerLetter"/>
      <w:lvlText w:val="%5."/>
      <w:lvlJc w:val="left"/>
      <w:pPr>
        <w:ind w:left="3552" w:hanging="360"/>
      </w:pPr>
    </w:lvl>
    <w:lvl w:ilvl="5" w:tplc="0809001B" w:tentative="1">
      <w:start w:val="1"/>
      <w:numFmt w:val="lowerRoman"/>
      <w:lvlText w:val="%6."/>
      <w:lvlJc w:val="right"/>
      <w:pPr>
        <w:ind w:left="4272" w:hanging="180"/>
      </w:pPr>
    </w:lvl>
    <w:lvl w:ilvl="6" w:tplc="0809000F" w:tentative="1">
      <w:start w:val="1"/>
      <w:numFmt w:val="decimal"/>
      <w:lvlText w:val="%7."/>
      <w:lvlJc w:val="left"/>
      <w:pPr>
        <w:ind w:left="4992" w:hanging="360"/>
      </w:pPr>
    </w:lvl>
    <w:lvl w:ilvl="7" w:tplc="08090019" w:tentative="1">
      <w:start w:val="1"/>
      <w:numFmt w:val="lowerLetter"/>
      <w:lvlText w:val="%8."/>
      <w:lvlJc w:val="left"/>
      <w:pPr>
        <w:ind w:left="5712" w:hanging="360"/>
      </w:pPr>
    </w:lvl>
    <w:lvl w:ilvl="8" w:tplc="0809001B" w:tentative="1">
      <w:start w:val="1"/>
      <w:numFmt w:val="lowerRoman"/>
      <w:lvlText w:val="%9."/>
      <w:lvlJc w:val="right"/>
      <w:pPr>
        <w:ind w:left="64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035"/>
    <w:rsid w:val="00012FFD"/>
    <w:rsid w:val="000303E9"/>
    <w:rsid w:val="001D489C"/>
    <w:rsid w:val="00276410"/>
    <w:rsid w:val="00383668"/>
    <w:rsid w:val="003B527C"/>
    <w:rsid w:val="004163D5"/>
    <w:rsid w:val="005E1506"/>
    <w:rsid w:val="00754035"/>
    <w:rsid w:val="00A44F15"/>
    <w:rsid w:val="00BC4D91"/>
    <w:rsid w:val="00BE75C6"/>
    <w:rsid w:val="00D36F96"/>
    <w:rsid w:val="00F1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560E1220</Template>
  <TotalTime>6</TotalTime>
  <Pages>2</Pages>
  <Words>183</Words>
  <Characters>1045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Community Healthcare NHS Trust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Ford Gina</dc:creator>
  <cp:lastModifiedBy>Mandy Williams</cp:lastModifiedBy>
  <cp:revision>2</cp:revision>
  <cp:lastPrinted>2016-07-04T07:58:00Z</cp:lastPrinted>
  <dcterms:created xsi:type="dcterms:W3CDTF">2017-03-14T09:38:00Z</dcterms:created>
  <dcterms:modified xsi:type="dcterms:W3CDTF">2017-03-14T09:38:00Z</dcterms:modified>
</cp:coreProperties>
</file>