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737" w:rsidRDefault="00FF564E">
      <w:r w:rsidRPr="00FF564E">
        <w:drawing>
          <wp:inline distT="0" distB="0" distL="0" distR="0" wp14:anchorId="6C37D849" wp14:editId="5B5B0C7C">
            <wp:extent cx="6057900" cy="7829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64983" cy="7838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07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64E"/>
    <w:rsid w:val="00510737"/>
    <w:rsid w:val="00FF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878BF-2F4B-44BA-99A4-AE0112FC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5FF48709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Whittington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2019-03-19T08:05:00Z</dcterms:created>
  <dcterms:modified xsi:type="dcterms:W3CDTF">2019-03-19T08:06:00Z</dcterms:modified>
</cp:coreProperties>
</file>