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AB422" w14:textId="77777777" w:rsidR="00BA6063" w:rsidRPr="00450F9B" w:rsidRDefault="00BA6063" w:rsidP="00C04020">
      <w:pPr>
        <w:jc w:val="center"/>
        <w:rPr>
          <w:b/>
        </w:rPr>
      </w:pPr>
      <w:r w:rsidRPr="00450F9B">
        <w:rPr>
          <w:b/>
        </w:rPr>
        <w:t>Minutes of Parent Council Meeting</w:t>
      </w:r>
    </w:p>
    <w:p w14:paraId="210D3872" w14:textId="054F1D90" w:rsidR="00BA6063" w:rsidRPr="00450F9B" w:rsidRDefault="00BA6063" w:rsidP="00BA6063">
      <w:pPr>
        <w:jc w:val="center"/>
        <w:rPr>
          <w:b/>
        </w:rPr>
      </w:pPr>
      <w:r w:rsidRPr="00450F9B">
        <w:rPr>
          <w:b/>
        </w:rPr>
        <w:t>2</w:t>
      </w:r>
      <w:r>
        <w:rPr>
          <w:b/>
        </w:rPr>
        <w:t>1</w:t>
      </w:r>
      <w:r>
        <w:rPr>
          <w:b/>
          <w:vertAlign w:val="superscript"/>
        </w:rPr>
        <w:t>st</w:t>
      </w:r>
      <w:r w:rsidRPr="00450F9B">
        <w:rPr>
          <w:b/>
        </w:rPr>
        <w:t xml:space="preserve"> </w:t>
      </w:r>
      <w:r>
        <w:rPr>
          <w:b/>
        </w:rPr>
        <w:t>March 2019</w:t>
      </w:r>
    </w:p>
    <w:p w14:paraId="133B3AD1" w14:textId="77777777" w:rsidR="00BA6063" w:rsidRDefault="00BA6063" w:rsidP="00BA6063"/>
    <w:p w14:paraId="29176636" w14:textId="0D705C61" w:rsidR="00BA6063" w:rsidRDefault="00BA6063" w:rsidP="00BA6063">
      <w:r>
        <w:t xml:space="preserve">Present: Mrs Leeson, Helen Fone, Sophie Skinner, Claire </w:t>
      </w:r>
      <w:r w:rsidR="00444763">
        <w:t>Turner</w:t>
      </w:r>
      <w:r w:rsidR="009C21B1">
        <w:t>,</w:t>
      </w:r>
      <w:r w:rsidR="009C21B1" w:rsidRPr="009C21B1">
        <w:t xml:space="preserve"> </w:t>
      </w:r>
      <w:r w:rsidR="009C21B1">
        <w:t>Liz Wood</w:t>
      </w:r>
      <w:r w:rsidR="009C21B1">
        <w:t xml:space="preserve">, </w:t>
      </w:r>
      <w:proofErr w:type="spellStart"/>
      <w:r w:rsidR="009C21B1">
        <w:t>Meena</w:t>
      </w:r>
      <w:proofErr w:type="spellEnd"/>
      <w:r w:rsidR="009C21B1">
        <w:t xml:space="preserve"> </w:t>
      </w:r>
      <w:proofErr w:type="spellStart"/>
      <w:r w:rsidR="009C21B1">
        <w:t>Hoque</w:t>
      </w:r>
      <w:proofErr w:type="spellEnd"/>
      <w:r w:rsidR="00C04020">
        <w:br/>
      </w:r>
      <w:r>
        <w:t xml:space="preserve">Apologies: Rowena </w:t>
      </w:r>
      <w:proofErr w:type="spellStart"/>
      <w:r>
        <w:t>Acher</w:t>
      </w:r>
      <w:bookmarkStart w:id="0" w:name="_GoBack"/>
      <w:bookmarkEnd w:id="0"/>
      <w:proofErr w:type="spellEnd"/>
    </w:p>
    <w:p w14:paraId="01B8FA84" w14:textId="4AD40FAC" w:rsidR="00BA6063" w:rsidRPr="00C04020" w:rsidRDefault="00BA6063" w:rsidP="00BA6063">
      <w:pPr>
        <w:pStyle w:val="ListParagraph"/>
        <w:numPr>
          <w:ilvl w:val="0"/>
          <w:numId w:val="1"/>
        </w:numPr>
        <w:spacing w:line="259" w:lineRule="auto"/>
        <w:rPr>
          <w:b/>
        </w:rPr>
      </w:pPr>
      <w:r w:rsidRPr="00C04020">
        <w:rPr>
          <w:b/>
        </w:rPr>
        <w:t>Welcome and introductions</w:t>
      </w:r>
    </w:p>
    <w:p w14:paraId="446A1ABE" w14:textId="77777777" w:rsidR="00444763" w:rsidRDefault="00444763" w:rsidP="00444763">
      <w:pPr>
        <w:pStyle w:val="ListParagraph"/>
        <w:spacing w:line="259" w:lineRule="auto"/>
      </w:pPr>
    </w:p>
    <w:p w14:paraId="24682805" w14:textId="57EA4C07" w:rsidR="00444763" w:rsidRDefault="00444763" w:rsidP="00BA6063">
      <w:pPr>
        <w:pStyle w:val="ListParagraph"/>
        <w:numPr>
          <w:ilvl w:val="0"/>
          <w:numId w:val="1"/>
        </w:numPr>
        <w:spacing w:line="259" w:lineRule="auto"/>
      </w:pPr>
      <w:r>
        <w:t>Apologies from RA, who will be standing down from parent council due to her new teaching job, which we congratulate her on.</w:t>
      </w:r>
    </w:p>
    <w:p w14:paraId="45EE10E8" w14:textId="77777777" w:rsidR="00BA6063" w:rsidRDefault="00BA6063" w:rsidP="00BA6063">
      <w:pPr>
        <w:pStyle w:val="ListParagraph"/>
        <w:spacing w:line="259" w:lineRule="auto"/>
      </w:pPr>
    </w:p>
    <w:p w14:paraId="37D233F5" w14:textId="0A46A5F7" w:rsidR="00BA6063" w:rsidRPr="00C04020" w:rsidRDefault="00BA6063" w:rsidP="00C04020">
      <w:pPr>
        <w:pStyle w:val="ListParagraph"/>
        <w:numPr>
          <w:ilvl w:val="0"/>
          <w:numId w:val="1"/>
        </w:numPr>
        <w:spacing w:line="259" w:lineRule="auto"/>
        <w:rPr>
          <w:b/>
        </w:rPr>
      </w:pPr>
      <w:r w:rsidRPr="00C04020">
        <w:rPr>
          <w:b/>
        </w:rPr>
        <w:t>Feedback from last meeting:</w:t>
      </w:r>
    </w:p>
    <w:p w14:paraId="16200A82" w14:textId="77777777" w:rsidR="00BA6063" w:rsidRDefault="00BA6063" w:rsidP="00BA6063">
      <w:pPr>
        <w:pStyle w:val="ListParagraph"/>
        <w:spacing w:line="259" w:lineRule="auto"/>
      </w:pPr>
    </w:p>
    <w:p w14:paraId="663FE229" w14:textId="77777777" w:rsidR="00BA6063" w:rsidRDefault="00BA6063" w:rsidP="00444763">
      <w:pPr>
        <w:pStyle w:val="ListParagraph"/>
        <w:numPr>
          <w:ilvl w:val="1"/>
          <w:numId w:val="1"/>
        </w:numPr>
        <w:spacing w:line="259" w:lineRule="auto"/>
      </w:pPr>
      <w:r>
        <w:t>Extra-curricular activities:</w:t>
      </w:r>
      <w:r>
        <w:br/>
      </w:r>
    </w:p>
    <w:p w14:paraId="60F75C4A" w14:textId="6F85F832" w:rsidR="00BA6063" w:rsidRDefault="00BA6063" w:rsidP="00BA6063">
      <w:pPr>
        <w:pStyle w:val="ListParagraph"/>
      </w:pPr>
      <w:r>
        <w:t>* Dance</w:t>
      </w:r>
      <w:r w:rsidR="00444763">
        <w:t xml:space="preserve"> – need an instructor or volunteer to run this</w:t>
      </w:r>
    </w:p>
    <w:p w14:paraId="2264D134" w14:textId="4D2BE3B4" w:rsidR="00BA6063" w:rsidRDefault="00BA6063" w:rsidP="00BA6063">
      <w:pPr>
        <w:pStyle w:val="ListParagraph"/>
      </w:pPr>
      <w:r>
        <w:t>* Yoga</w:t>
      </w:r>
      <w:r w:rsidR="00444763">
        <w:t xml:space="preserve"> – need an instructor or volunteer to run this</w:t>
      </w:r>
    </w:p>
    <w:p w14:paraId="57113BDA" w14:textId="05821F30" w:rsidR="00BA6063" w:rsidRDefault="00BA6063" w:rsidP="00BA6063">
      <w:pPr>
        <w:pStyle w:val="ListParagraph"/>
      </w:pPr>
      <w:r>
        <w:t>* Art</w:t>
      </w:r>
      <w:r w:rsidR="00444763">
        <w:t xml:space="preserve"> – SS will run this, starting in summer term. NL to check gaps in provision for different ages</w:t>
      </w:r>
    </w:p>
    <w:p w14:paraId="501C9F45" w14:textId="464F730B" w:rsidR="00BA6063" w:rsidRDefault="00BA6063" w:rsidP="00BA6063">
      <w:pPr>
        <w:pStyle w:val="ListParagraph"/>
      </w:pPr>
      <w:r>
        <w:t>* Chess</w:t>
      </w:r>
      <w:r w:rsidR="00444763">
        <w:t xml:space="preserve"> – this will be starting shortly</w:t>
      </w:r>
    </w:p>
    <w:p w14:paraId="31D29501" w14:textId="4B024DD2" w:rsidR="00BA6063" w:rsidRDefault="00BA6063" w:rsidP="00BA6063">
      <w:pPr>
        <w:pStyle w:val="ListParagraph"/>
      </w:pPr>
      <w:r>
        <w:t>* Sports &amp; Choir</w:t>
      </w:r>
    </w:p>
    <w:p w14:paraId="32704057" w14:textId="56B1FE64" w:rsidR="00BA6063" w:rsidRDefault="00BA6063" w:rsidP="00BA6063">
      <w:pPr>
        <w:pStyle w:val="ListParagraph"/>
      </w:pPr>
      <w:r>
        <w:t>* Languages</w:t>
      </w:r>
    </w:p>
    <w:p w14:paraId="0579356C" w14:textId="6D1075CD" w:rsidR="00BA6063" w:rsidRDefault="00BA6063" w:rsidP="00BA6063">
      <w:pPr>
        <w:pStyle w:val="ListParagraph"/>
      </w:pPr>
      <w:r>
        <w:t>* Drama</w:t>
      </w:r>
      <w:r w:rsidR="00444763">
        <w:t xml:space="preserve"> – RA will no longer be able to run this therefore we need another volunteer.</w:t>
      </w:r>
    </w:p>
    <w:p w14:paraId="0C9C644B" w14:textId="77777777" w:rsidR="00BA6063" w:rsidRDefault="00BA6063" w:rsidP="00BA6063">
      <w:pPr>
        <w:pStyle w:val="ListParagraph"/>
      </w:pPr>
    </w:p>
    <w:p w14:paraId="7C9D626A" w14:textId="77777777" w:rsidR="00C04020" w:rsidRDefault="00C04020" w:rsidP="00C04020">
      <w:pPr>
        <w:pStyle w:val="ListParagraph"/>
        <w:numPr>
          <w:ilvl w:val="1"/>
          <w:numId w:val="1"/>
        </w:numPr>
        <w:spacing w:line="259" w:lineRule="auto"/>
      </w:pPr>
      <w:r>
        <w:t>Sweets:</w:t>
      </w:r>
    </w:p>
    <w:p w14:paraId="3CD564F5" w14:textId="77777777" w:rsidR="00C04020" w:rsidRDefault="00C04020" w:rsidP="00C04020">
      <w:pPr>
        <w:pStyle w:val="ListParagraph"/>
        <w:spacing w:line="259" w:lineRule="auto"/>
      </w:pPr>
    </w:p>
    <w:p w14:paraId="618EECEF" w14:textId="3DCD4F39" w:rsidR="00C04020" w:rsidRDefault="00C04020" w:rsidP="00C04020">
      <w:pPr>
        <w:pStyle w:val="ListParagraph"/>
        <w:spacing w:line="259" w:lineRule="auto"/>
      </w:pPr>
      <w:r>
        <w:t>* Results are back from the survey: 84.85 % happy with current system</w:t>
      </w:r>
    </w:p>
    <w:p w14:paraId="08651560" w14:textId="77777777" w:rsidR="00C04020" w:rsidRDefault="00C04020" w:rsidP="00C04020">
      <w:pPr>
        <w:pStyle w:val="ListParagraph"/>
        <w:spacing w:line="259" w:lineRule="auto"/>
      </w:pPr>
    </w:p>
    <w:p w14:paraId="2709E95E" w14:textId="77777777" w:rsidR="00C04020" w:rsidRDefault="00C04020" w:rsidP="00C04020">
      <w:pPr>
        <w:pStyle w:val="ListParagraph"/>
        <w:numPr>
          <w:ilvl w:val="1"/>
          <w:numId w:val="1"/>
        </w:numPr>
        <w:spacing w:line="259" w:lineRule="auto"/>
      </w:pPr>
      <w:r>
        <w:t>Menus:</w:t>
      </w:r>
      <w:r>
        <w:br/>
      </w:r>
    </w:p>
    <w:p w14:paraId="424A8720" w14:textId="357E8101" w:rsidR="00C04020" w:rsidRDefault="00C04020" w:rsidP="00C04020">
      <w:pPr>
        <w:pStyle w:val="ListParagraph"/>
      </w:pPr>
      <w:r>
        <w:t>* LW to finish new menu poster</w:t>
      </w:r>
    </w:p>
    <w:p w14:paraId="402EB782" w14:textId="4249BE4C" w:rsidR="00C04020" w:rsidRDefault="00C04020" w:rsidP="00C04020">
      <w:pPr>
        <w:pStyle w:val="ListParagraph"/>
      </w:pPr>
      <w:r>
        <w:t>* A food waste ‘</w:t>
      </w:r>
      <w:proofErr w:type="spellStart"/>
      <w:r>
        <w:t>ometer</w:t>
      </w:r>
      <w:proofErr w:type="spellEnd"/>
      <w:r>
        <w:t>’ was suggested</w:t>
      </w:r>
    </w:p>
    <w:p w14:paraId="66C049D1" w14:textId="77777777" w:rsidR="00BA6063" w:rsidRDefault="00BA6063" w:rsidP="00BA6063">
      <w:pPr>
        <w:pStyle w:val="ListParagraph"/>
      </w:pPr>
    </w:p>
    <w:p w14:paraId="79DCB615" w14:textId="741EC590" w:rsidR="00BA6063" w:rsidRPr="00C04020" w:rsidRDefault="00BA6063" w:rsidP="00BA6063">
      <w:pPr>
        <w:pStyle w:val="ListParagraph"/>
        <w:numPr>
          <w:ilvl w:val="0"/>
          <w:numId w:val="1"/>
        </w:numPr>
        <w:spacing w:line="259" w:lineRule="auto"/>
        <w:rPr>
          <w:b/>
        </w:rPr>
      </w:pPr>
      <w:r w:rsidRPr="00C04020">
        <w:rPr>
          <w:b/>
        </w:rPr>
        <w:t>Uniform:</w:t>
      </w:r>
      <w:r w:rsidRPr="00C04020">
        <w:rPr>
          <w:b/>
        </w:rPr>
        <w:br/>
      </w:r>
    </w:p>
    <w:p w14:paraId="419CCBD2" w14:textId="33A65760" w:rsidR="00BA6063" w:rsidRDefault="00BA6063" w:rsidP="00C04020">
      <w:pPr>
        <w:pStyle w:val="ListParagraph"/>
        <w:spacing w:line="259" w:lineRule="auto"/>
      </w:pPr>
      <w:r>
        <w:t xml:space="preserve">* </w:t>
      </w:r>
      <w:r w:rsidR="00444763">
        <w:t>Research has shown that girls are less active at playtime when wearing school uniform, particularly skirts or dresses. The school uniform policy is not going to be changed but we will highlight this fact for parents who may wish to allow their daughters to wear trousers or shorts. Many of the older girls already make this choice themselves.</w:t>
      </w:r>
    </w:p>
    <w:p w14:paraId="131E85D6" w14:textId="77777777" w:rsidR="00BA6063" w:rsidRDefault="00BA6063" w:rsidP="00BA6063">
      <w:pPr>
        <w:pStyle w:val="ListParagraph"/>
        <w:spacing w:line="259" w:lineRule="auto"/>
      </w:pPr>
    </w:p>
    <w:p w14:paraId="150130AC" w14:textId="77777777" w:rsidR="00BA6063" w:rsidRPr="00C04020" w:rsidRDefault="00BA6063" w:rsidP="00BA6063">
      <w:pPr>
        <w:pStyle w:val="ListParagraph"/>
        <w:numPr>
          <w:ilvl w:val="0"/>
          <w:numId w:val="1"/>
        </w:numPr>
        <w:spacing w:line="259" w:lineRule="auto"/>
        <w:rPr>
          <w:b/>
        </w:rPr>
      </w:pPr>
      <w:r w:rsidRPr="00C04020">
        <w:rPr>
          <w:b/>
        </w:rPr>
        <w:t>Grounds/Garden:</w:t>
      </w:r>
      <w:r w:rsidRPr="00C04020">
        <w:rPr>
          <w:b/>
        </w:rPr>
        <w:br/>
      </w:r>
    </w:p>
    <w:p w14:paraId="16504652" w14:textId="4C090416" w:rsidR="00BA6063" w:rsidRDefault="00BA6063" w:rsidP="00C04020">
      <w:pPr>
        <w:pStyle w:val="ListParagraph"/>
      </w:pPr>
      <w:r>
        <w:t>* SS to meet with Mrs Richardson</w:t>
      </w:r>
      <w:r w:rsidR="00444763">
        <w:t xml:space="preserve"> next week</w:t>
      </w:r>
      <w:r>
        <w:t xml:space="preserve"> to plan</w:t>
      </w:r>
      <w:r w:rsidR="00444763">
        <w:t xml:space="preserve"> workshops with the children.</w:t>
      </w:r>
    </w:p>
    <w:p w14:paraId="20A671DC" w14:textId="290D62D0" w:rsidR="00BA6063" w:rsidRPr="00C04020" w:rsidRDefault="00C04020" w:rsidP="00BA6063">
      <w:pPr>
        <w:rPr>
          <w:b/>
        </w:rPr>
      </w:pPr>
      <w:r>
        <w:rPr>
          <w:b/>
        </w:rPr>
        <w:t xml:space="preserve">* * * </w:t>
      </w:r>
      <w:r w:rsidR="00BA6063" w:rsidRPr="00C04020">
        <w:rPr>
          <w:b/>
        </w:rPr>
        <w:t>Next Meeting: Thursday 23</w:t>
      </w:r>
      <w:r w:rsidR="00BA6063" w:rsidRPr="00C04020">
        <w:rPr>
          <w:b/>
          <w:vertAlign w:val="superscript"/>
        </w:rPr>
        <w:t>rd</w:t>
      </w:r>
      <w:r w:rsidR="00BA6063" w:rsidRPr="00C04020">
        <w:rPr>
          <w:b/>
        </w:rPr>
        <w:t xml:space="preserve"> May 2019, 2pm</w:t>
      </w:r>
      <w:r>
        <w:rPr>
          <w:b/>
        </w:rPr>
        <w:t xml:space="preserve"> * * *</w:t>
      </w:r>
    </w:p>
    <w:p w14:paraId="2C6AD5FF" w14:textId="77777777" w:rsidR="00BA6063" w:rsidRDefault="00BA6063" w:rsidP="00BA6063">
      <w:r>
        <w:t>Agenda to include:</w:t>
      </w:r>
    </w:p>
    <w:p w14:paraId="19A05FA5" w14:textId="54F4D5F7" w:rsidR="00BA6063" w:rsidRDefault="00BA6063" w:rsidP="00BA6063">
      <w:r>
        <w:tab/>
        <w:t>* Curriculum (Nick Sale to be invited)</w:t>
      </w:r>
    </w:p>
    <w:p w14:paraId="08891475" w14:textId="5359BAAD" w:rsidR="00D15AA8" w:rsidRDefault="00BA6063">
      <w:r>
        <w:tab/>
        <w:t>* SATs – communication with parents</w:t>
      </w:r>
    </w:p>
    <w:sectPr w:rsidR="00D15AA8" w:rsidSect="00C04020">
      <w:footerReference w:type="default" r:id="rId7"/>
      <w:pgSz w:w="11906" w:h="16838"/>
      <w:pgMar w:top="993" w:right="1133"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E0333A" w14:textId="77777777" w:rsidR="00890345" w:rsidRDefault="00890345">
      <w:pPr>
        <w:spacing w:after="0" w:line="240" w:lineRule="auto"/>
      </w:pPr>
      <w:r>
        <w:separator/>
      </w:r>
    </w:p>
  </w:endnote>
  <w:endnote w:type="continuationSeparator" w:id="0">
    <w:p w14:paraId="168A67B6" w14:textId="77777777" w:rsidR="00890345" w:rsidRDefault="00890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3691176"/>
      <w:docPartObj>
        <w:docPartGallery w:val="Page Numbers (Bottom of Page)"/>
        <w:docPartUnique/>
      </w:docPartObj>
    </w:sdtPr>
    <w:sdtEndPr/>
    <w:sdtContent>
      <w:sdt>
        <w:sdtPr>
          <w:id w:val="-690677271"/>
          <w:docPartObj>
            <w:docPartGallery w:val="Page Numbers (Top of Page)"/>
            <w:docPartUnique/>
          </w:docPartObj>
        </w:sdtPr>
        <w:sdtEndPr/>
        <w:sdtContent>
          <w:p w14:paraId="6F2445AF" w14:textId="09EE8F1F" w:rsidR="002D4223" w:rsidRDefault="00BA606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9C21B1">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C21B1">
              <w:rPr>
                <w:b/>
                <w:bCs/>
                <w:noProof/>
              </w:rPr>
              <w:t>1</w:t>
            </w:r>
            <w:r>
              <w:rPr>
                <w:b/>
                <w:bCs/>
                <w:sz w:val="24"/>
                <w:szCs w:val="24"/>
              </w:rPr>
              <w:fldChar w:fldCharType="end"/>
            </w:r>
          </w:p>
        </w:sdtContent>
      </w:sdt>
    </w:sdtContent>
  </w:sdt>
  <w:p w14:paraId="5D9232B9" w14:textId="77777777" w:rsidR="002D4223" w:rsidRDefault="009C21B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453353" w14:textId="77777777" w:rsidR="00890345" w:rsidRDefault="00890345">
      <w:pPr>
        <w:spacing w:after="0" w:line="240" w:lineRule="auto"/>
      </w:pPr>
      <w:r>
        <w:separator/>
      </w:r>
    </w:p>
  </w:footnote>
  <w:footnote w:type="continuationSeparator" w:id="0">
    <w:p w14:paraId="63E46396" w14:textId="77777777" w:rsidR="00890345" w:rsidRDefault="008903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255596"/>
    <w:multiLevelType w:val="hybridMultilevel"/>
    <w:tmpl w:val="66B8171A"/>
    <w:lvl w:ilvl="0" w:tplc="BD3636DE">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063"/>
    <w:rsid w:val="000E0929"/>
    <w:rsid w:val="003A1DB4"/>
    <w:rsid w:val="00444763"/>
    <w:rsid w:val="00890345"/>
    <w:rsid w:val="009C21B1"/>
    <w:rsid w:val="00BA6063"/>
    <w:rsid w:val="00C04020"/>
    <w:rsid w:val="00E41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E452E"/>
  <w15:chartTrackingRefBased/>
  <w15:docId w15:val="{D763BD0B-45A3-41E3-9BCA-89166DC22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0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063"/>
    <w:pPr>
      <w:spacing w:line="256" w:lineRule="auto"/>
      <w:ind w:left="720"/>
      <w:contextualSpacing/>
    </w:pPr>
  </w:style>
  <w:style w:type="paragraph" w:styleId="Footer">
    <w:name w:val="footer"/>
    <w:basedOn w:val="Normal"/>
    <w:link w:val="FooterChar"/>
    <w:uiPriority w:val="99"/>
    <w:unhideWhenUsed/>
    <w:rsid w:val="00BA60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0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9033024D</Template>
  <TotalTime>2</TotalTime>
  <Pages>1</Pages>
  <Words>223</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headteacher</cp:lastModifiedBy>
  <cp:revision>3</cp:revision>
  <dcterms:created xsi:type="dcterms:W3CDTF">2019-05-20T09:27:00Z</dcterms:created>
  <dcterms:modified xsi:type="dcterms:W3CDTF">2019-05-21T07:21:00Z</dcterms:modified>
</cp:coreProperties>
</file>