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6AF3B" w14:textId="77777777" w:rsidR="0028665A" w:rsidRPr="00450F9B" w:rsidRDefault="0028665A" w:rsidP="00450F9B">
      <w:pPr>
        <w:jc w:val="center"/>
        <w:rPr>
          <w:b/>
        </w:rPr>
      </w:pPr>
      <w:bookmarkStart w:id="0" w:name="_GoBack"/>
      <w:bookmarkEnd w:id="0"/>
      <w:r w:rsidRPr="00450F9B">
        <w:rPr>
          <w:b/>
        </w:rPr>
        <w:t>Minutes of Parent Council Meeting</w:t>
      </w:r>
    </w:p>
    <w:p w14:paraId="3A55AD0E" w14:textId="21EA931A" w:rsidR="00D15AA8" w:rsidRPr="00450F9B" w:rsidRDefault="0028665A" w:rsidP="00450F9B">
      <w:pPr>
        <w:jc w:val="center"/>
        <w:rPr>
          <w:b/>
        </w:rPr>
      </w:pPr>
      <w:r w:rsidRPr="00450F9B">
        <w:rPr>
          <w:b/>
        </w:rPr>
        <w:t>29</w:t>
      </w:r>
      <w:r w:rsidRPr="00450F9B">
        <w:rPr>
          <w:b/>
          <w:vertAlign w:val="superscript"/>
        </w:rPr>
        <w:t>th</w:t>
      </w:r>
      <w:r w:rsidRPr="00450F9B">
        <w:rPr>
          <w:b/>
        </w:rPr>
        <w:t xml:space="preserve"> November</w:t>
      </w:r>
      <w:r w:rsidR="00450F9B">
        <w:rPr>
          <w:b/>
        </w:rPr>
        <w:t xml:space="preserve"> 2018</w:t>
      </w:r>
    </w:p>
    <w:p w14:paraId="62CEA5C2" w14:textId="2CB9FB23" w:rsidR="0028665A" w:rsidRDefault="0028665A"/>
    <w:p w14:paraId="75E44A9F" w14:textId="4EF07F50" w:rsidR="0028665A" w:rsidRDefault="0028665A">
      <w:r>
        <w:t>Present: Mrs Leeson, Claire Booker, Helen Fone, Sophie Skinner, Liz Wood</w:t>
      </w:r>
    </w:p>
    <w:p w14:paraId="69949A29" w14:textId="20A57E56" w:rsidR="0028665A" w:rsidRDefault="0028665A" w:rsidP="0028665A">
      <w:pPr>
        <w:pStyle w:val="ListParagraph"/>
        <w:numPr>
          <w:ilvl w:val="0"/>
          <w:numId w:val="1"/>
        </w:numPr>
      </w:pPr>
      <w:r>
        <w:t>Terms of Reference were read</w:t>
      </w:r>
      <w:r w:rsidR="00450F9B">
        <w:t xml:space="preserve"> &amp; agreed upon</w:t>
      </w:r>
    </w:p>
    <w:p w14:paraId="6B0603DE" w14:textId="03EABD8F" w:rsidR="0028665A" w:rsidRDefault="0028665A" w:rsidP="0028665A">
      <w:pPr>
        <w:pStyle w:val="ListParagraph"/>
        <w:numPr>
          <w:ilvl w:val="0"/>
          <w:numId w:val="1"/>
        </w:numPr>
      </w:pPr>
      <w:r>
        <w:t>Chairperson (HF) and Secretary (SS) were elected</w:t>
      </w:r>
    </w:p>
    <w:p w14:paraId="5F76D5E3" w14:textId="433B9F49" w:rsidR="0028665A" w:rsidRDefault="0028665A" w:rsidP="0028665A">
      <w:pPr>
        <w:pStyle w:val="ListParagraph"/>
        <w:numPr>
          <w:ilvl w:val="0"/>
          <w:numId w:val="1"/>
        </w:numPr>
      </w:pPr>
      <w:r>
        <w:t>Topics of discussion throughout the year were decided upon, based on comments passed on to council representatives from parents. These were:</w:t>
      </w:r>
      <w:r>
        <w:br/>
      </w:r>
    </w:p>
    <w:p w14:paraId="615A9826" w14:textId="1FD16B6C" w:rsidR="0028665A" w:rsidRDefault="0028665A" w:rsidP="0028665A">
      <w:pPr>
        <w:pStyle w:val="ListParagraph"/>
      </w:pPr>
      <w:r>
        <w:t>For next meeting (24</w:t>
      </w:r>
      <w:r w:rsidRPr="0028665A">
        <w:rPr>
          <w:vertAlign w:val="superscript"/>
        </w:rPr>
        <w:t>th</w:t>
      </w:r>
      <w:r>
        <w:t xml:space="preserve"> January):</w:t>
      </w:r>
    </w:p>
    <w:p w14:paraId="7597CA70" w14:textId="71B18B58" w:rsidR="0028665A" w:rsidRDefault="0028665A" w:rsidP="0028665A">
      <w:pPr>
        <w:pStyle w:val="ListParagraph"/>
      </w:pPr>
      <w:r>
        <w:t>* Grounds/Garden</w:t>
      </w:r>
      <w:r>
        <w:br/>
        <w:t>* Drop off / Pick up arrangements</w:t>
      </w:r>
    </w:p>
    <w:p w14:paraId="5BB98AD8" w14:textId="506AF819" w:rsidR="0028665A" w:rsidRDefault="0028665A" w:rsidP="0028665A">
      <w:pPr>
        <w:pStyle w:val="ListParagraph"/>
      </w:pPr>
      <w:r>
        <w:t>* Extra-curricular activities</w:t>
      </w:r>
    </w:p>
    <w:p w14:paraId="32BCA768" w14:textId="0A6F0FD6" w:rsidR="0028665A" w:rsidRDefault="0028665A" w:rsidP="0028665A">
      <w:pPr>
        <w:pStyle w:val="ListParagraph"/>
      </w:pPr>
    </w:p>
    <w:p w14:paraId="61BF2A0E" w14:textId="0429CAF4" w:rsidR="0028665A" w:rsidRDefault="0028665A" w:rsidP="0028665A">
      <w:pPr>
        <w:pStyle w:val="ListParagraph"/>
      </w:pPr>
      <w:r>
        <w:t xml:space="preserve">* </w:t>
      </w:r>
      <w:r w:rsidR="00C43521">
        <w:t>Transition of pupils to secondary schools / other schools</w:t>
      </w:r>
    </w:p>
    <w:p w14:paraId="525BA644" w14:textId="627AD2A9" w:rsidR="00C43521" w:rsidRDefault="00C43521" w:rsidP="0028665A">
      <w:pPr>
        <w:pStyle w:val="ListParagraph"/>
      </w:pPr>
      <w:r>
        <w:t>* Curriculum / SATS</w:t>
      </w:r>
    </w:p>
    <w:p w14:paraId="1CF09AD4" w14:textId="14E8EC37" w:rsidR="00C43521" w:rsidRDefault="00C43521" w:rsidP="0028665A">
      <w:pPr>
        <w:pStyle w:val="ListParagraph"/>
      </w:pPr>
      <w:r>
        <w:t>* Website / Technology</w:t>
      </w:r>
    </w:p>
    <w:p w14:paraId="46BAA690" w14:textId="31E63143" w:rsidR="00C43521" w:rsidRDefault="00C43521" w:rsidP="0028665A">
      <w:pPr>
        <w:pStyle w:val="ListParagraph"/>
      </w:pPr>
      <w:r>
        <w:t>* Uniform</w:t>
      </w:r>
    </w:p>
    <w:p w14:paraId="66FCA736" w14:textId="03B347FA" w:rsidR="00C43521" w:rsidRDefault="00C43521" w:rsidP="0028665A">
      <w:pPr>
        <w:pStyle w:val="ListParagraph"/>
      </w:pPr>
      <w:r>
        <w:t>* School Trips</w:t>
      </w:r>
    </w:p>
    <w:p w14:paraId="4365EB6F" w14:textId="34FD4D58" w:rsidR="00C43521" w:rsidRDefault="00C43521" w:rsidP="00C43521">
      <w:pPr>
        <w:pStyle w:val="ListParagraph"/>
      </w:pPr>
      <w:r>
        <w:t>* Open Mornings/Afternoons</w:t>
      </w:r>
    </w:p>
    <w:p w14:paraId="748D0042" w14:textId="4378640A" w:rsidR="00C43521" w:rsidRDefault="00C43521" w:rsidP="00C43521">
      <w:pPr>
        <w:pStyle w:val="ListParagraph"/>
      </w:pPr>
      <w:r>
        <w:t>* Class Assemblies/Productions</w:t>
      </w:r>
    </w:p>
    <w:p w14:paraId="7CA2B4E3" w14:textId="4F7D9269" w:rsidR="00C43521" w:rsidRDefault="00C43521" w:rsidP="00C43521">
      <w:pPr>
        <w:pStyle w:val="ListParagraph"/>
      </w:pPr>
      <w:r>
        <w:t>* Giving out of sweets in school</w:t>
      </w:r>
    </w:p>
    <w:p w14:paraId="1F66B8DD" w14:textId="4B299525" w:rsidR="00C43521" w:rsidRDefault="00C43521" w:rsidP="00C43521">
      <w:pPr>
        <w:pStyle w:val="ListParagraph"/>
      </w:pPr>
      <w:r>
        <w:t>* Reception lunch ordering</w:t>
      </w:r>
    </w:p>
    <w:p w14:paraId="6144DB81" w14:textId="77777777" w:rsidR="0028665A" w:rsidRDefault="0028665A" w:rsidP="0028665A">
      <w:pPr>
        <w:pStyle w:val="ListParagraph"/>
      </w:pPr>
    </w:p>
    <w:p w14:paraId="46AC05E5" w14:textId="4AE96479" w:rsidR="0028665A" w:rsidRDefault="00C43521" w:rsidP="0028665A">
      <w:pPr>
        <w:pStyle w:val="ListParagraph"/>
        <w:numPr>
          <w:ilvl w:val="0"/>
          <w:numId w:val="1"/>
        </w:numPr>
      </w:pPr>
      <w:r>
        <w:t>Feedback &amp; actions from school dinner survey:</w:t>
      </w:r>
    </w:p>
    <w:p w14:paraId="76C048C0" w14:textId="1342956A" w:rsidR="00C43521" w:rsidRDefault="00C43521" w:rsidP="00C43521">
      <w:pPr>
        <w:pStyle w:val="ListParagraph"/>
      </w:pPr>
      <w:r>
        <w:t>* There were plenty of positive comments from parents in the survey responses.</w:t>
      </w:r>
    </w:p>
    <w:p w14:paraId="7C6ABF43" w14:textId="223C365F" w:rsidR="00C43521" w:rsidRDefault="00C43521" w:rsidP="00C43521">
      <w:pPr>
        <w:pStyle w:val="ListParagraph"/>
      </w:pPr>
      <w:r>
        <w:t>* Negative responses tended to by grouped around certain themes.</w:t>
      </w:r>
    </w:p>
    <w:p w14:paraId="7AFEAE34" w14:textId="176DFCFA" w:rsidR="00C43521" w:rsidRDefault="00C43521" w:rsidP="00C43521">
      <w:pPr>
        <w:pStyle w:val="ListParagraph"/>
      </w:pPr>
    </w:p>
    <w:p w14:paraId="718EAE80" w14:textId="137C765D" w:rsidR="00C43521" w:rsidRDefault="00C43521" w:rsidP="00C43521">
      <w:pPr>
        <w:pStyle w:val="ListParagraph"/>
      </w:pPr>
      <w:r>
        <w:t>* Yvonne is to be asked to the next meeting</w:t>
      </w:r>
    </w:p>
    <w:p w14:paraId="28D59AF7" w14:textId="6D289BE1" w:rsidR="00C43521" w:rsidRDefault="00C43521" w:rsidP="00C43521">
      <w:pPr>
        <w:pStyle w:val="ListParagraph"/>
      </w:pPr>
      <w:r>
        <w:t xml:space="preserve">* </w:t>
      </w:r>
      <w:r w:rsidR="007E164F">
        <w:t xml:space="preserve">Children are to be asked for their favourite recipes from home (similar to the Tesco’s </w:t>
      </w:r>
      <w:r w:rsidR="00964976">
        <w:t xml:space="preserve">“Food Love Stories” </w:t>
      </w:r>
      <w:r w:rsidR="007E164F">
        <w:t xml:space="preserve">marketing campaign </w:t>
      </w:r>
      <w:r w:rsidR="00964976">
        <w:t>e.g.</w:t>
      </w:r>
      <w:r w:rsidR="007E164F">
        <w:t xml:space="preserve"> </w:t>
      </w:r>
      <w:r w:rsidR="00964976">
        <w:t>‘Alfie’s Magic Soup’ etc.)</w:t>
      </w:r>
      <w:r w:rsidR="007E164F">
        <w:t xml:space="preserve"> </w:t>
      </w:r>
    </w:p>
    <w:p w14:paraId="49F0EBD1" w14:textId="3A1E56EB" w:rsidR="00964976" w:rsidRDefault="00964976" w:rsidP="00C43521">
      <w:pPr>
        <w:pStyle w:val="ListParagraph"/>
      </w:pPr>
      <w:r>
        <w:t>* An emphasis on veggie recipes</w:t>
      </w:r>
    </w:p>
    <w:p w14:paraId="38F94638" w14:textId="65092410" w:rsidR="00964976" w:rsidRDefault="00964976" w:rsidP="00C43521">
      <w:pPr>
        <w:pStyle w:val="ListParagraph"/>
      </w:pPr>
      <w:r>
        <w:t>* Children can make their favourite recipes in class</w:t>
      </w:r>
    </w:p>
    <w:p w14:paraId="2AB9706D" w14:textId="37A5ED07" w:rsidR="00964976" w:rsidRDefault="00964976" w:rsidP="00C43521">
      <w:pPr>
        <w:pStyle w:val="ListParagraph"/>
      </w:pPr>
      <w:r>
        <w:t>* Children can prep their recipe in school or at home; it can be photographed; the recipes can be given out for others to try at home.</w:t>
      </w:r>
    </w:p>
    <w:p w14:paraId="738309CC" w14:textId="08693990" w:rsidR="00964976" w:rsidRDefault="00964976" w:rsidP="00C43521">
      <w:pPr>
        <w:pStyle w:val="ListParagraph"/>
      </w:pPr>
      <w:r>
        <w:t>* Encourage children and parents to share recipe inspiration using some sort of #</w:t>
      </w:r>
      <w:proofErr w:type="spellStart"/>
      <w:r>
        <w:t>WhittFood</w:t>
      </w:r>
      <w:proofErr w:type="spellEnd"/>
      <w:r>
        <w:t xml:space="preserve"> hashtag on twitter/Instagram etc.</w:t>
      </w:r>
    </w:p>
    <w:p w14:paraId="6A01E28B" w14:textId="0A1387DE" w:rsidR="00964976" w:rsidRDefault="00964976" w:rsidP="00964976"/>
    <w:p w14:paraId="59F3BB8A" w14:textId="0339E91C" w:rsidR="00964976" w:rsidRDefault="00964976" w:rsidP="00964976">
      <w:pPr>
        <w:pStyle w:val="ListParagraph"/>
        <w:numPr>
          <w:ilvl w:val="0"/>
          <w:numId w:val="1"/>
        </w:numPr>
      </w:pPr>
      <w:r>
        <w:t>Crossing Wardens:</w:t>
      </w:r>
      <w:r>
        <w:br/>
        <w:t xml:space="preserve">* </w:t>
      </w:r>
      <w:r>
        <w:rPr>
          <w:rFonts w:cstheme="minorHAnsi"/>
        </w:rPr>
        <w:t>£</w:t>
      </w:r>
      <w:r>
        <w:t>4000 per crossing warden per year is needed</w:t>
      </w:r>
      <w:r>
        <w:br/>
        <w:t>* The school cannot afford to fund the wardens</w:t>
      </w:r>
    </w:p>
    <w:p w14:paraId="6FF80A08" w14:textId="60C7F17F" w:rsidR="0028665A" w:rsidRDefault="00964976" w:rsidP="00450F9B">
      <w:pPr>
        <w:pStyle w:val="ListParagraph"/>
      </w:pPr>
      <w:r>
        <w:t>* The council have asked the school to coordinate fundraising from local organisations and businesses</w:t>
      </w:r>
      <w:r>
        <w:br/>
        <w:t>* It may be worth contacting the HS2 community fund, especially as they will be diverting more traffic past the school.</w:t>
      </w:r>
    </w:p>
    <w:sectPr w:rsidR="0028665A" w:rsidSect="00450F9B"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55596"/>
    <w:multiLevelType w:val="hybridMultilevel"/>
    <w:tmpl w:val="66B8171A"/>
    <w:lvl w:ilvl="0" w:tplc="BD3636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65A"/>
    <w:rsid w:val="0028665A"/>
    <w:rsid w:val="003A1DB4"/>
    <w:rsid w:val="00450F9B"/>
    <w:rsid w:val="007E164F"/>
    <w:rsid w:val="00964976"/>
    <w:rsid w:val="00A27BCA"/>
    <w:rsid w:val="00C43521"/>
    <w:rsid w:val="00E4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A29E6"/>
  <w15:chartTrackingRefBased/>
  <w15:docId w15:val="{5011E403-1D8B-488D-B03A-FE7FE9620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4AB93F01</Template>
  <TotalTime>0</TotalTime>
  <Pages>1</Pages>
  <Words>268</Words>
  <Characters>1531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</dc:creator>
  <cp:keywords/>
  <dc:description/>
  <cp:lastModifiedBy>headteacher</cp:lastModifiedBy>
  <cp:revision>2</cp:revision>
  <dcterms:created xsi:type="dcterms:W3CDTF">2019-01-22T21:39:00Z</dcterms:created>
  <dcterms:modified xsi:type="dcterms:W3CDTF">2019-01-22T21:39:00Z</dcterms:modified>
</cp:coreProperties>
</file>