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A26B38" w14:textId="374C2135" w:rsidR="006C33C2" w:rsidRPr="005B76CB" w:rsidRDefault="006C33C2" w:rsidP="000C071C">
      <w:pPr>
        <w:pStyle w:val="Heading5"/>
        <w:rPr>
          <w:sz w:val="8"/>
        </w:rPr>
      </w:pPr>
    </w:p>
    <w:p w14:paraId="4C306086" w14:textId="10F63050" w:rsidR="00221CA0" w:rsidRPr="00221CA0" w:rsidRDefault="00221CA0" w:rsidP="00221CA0">
      <w:pPr>
        <w:pStyle w:val="Title"/>
        <w:pBdr>
          <w:top w:val="single" w:sz="24" w:space="0" w:color="385623" w:themeColor="accent6" w:themeShade="80"/>
          <w:left w:val="single" w:sz="24" w:space="4" w:color="385623" w:themeColor="accent6" w:themeShade="80"/>
          <w:bottom w:val="single" w:sz="24" w:space="31" w:color="385623" w:themeColor="accent6" w:themeShade="80"/>
          <w:right w:val="single" w:sz="24" w:space="4" w:color="385623" w:themeColor="accent6" w:themeShade="80"/>
        </w:pBdr>
        <w:spacing w:before="60" w:after="60"/>
        <w:ind w:left="0" w:firstLine="0"/>
      </w:pPr>
      <w:r>
        <w:rPr>
          <w:b/>
          <w:bCs/>
          <w:color w:val="2F502A"/>
          <w:sz w:val="92"/>
          <w:szCs w:val="200"/>
          <w:lang w:eastAsia="en-US"/>
        </w:rPr>
        <w:t>Whittington Primary School</w:t>
      </w:r>
    </w:p>
    <w:p w14:paraId="351EEFCF" w14:textId="111E48C7" w:rsidR="00221CA0" w:rsidRDefault="00221CA0" w:rsidP="00221CA0">
      <w:pPr>
        <w:pStyle w:val="Title"/>
        <w:pBdr>
          <w:top w:val="single" w:sz="24" w:space="0" w:color="385623" w:themeColor="accent6" w:themeShade="80"/>
          <w:left w:val="single" w:sz="24" w:space="4" w:color="385623" w:themeColor="accent6" w:themeShade="80"/>
          <w:bottom w:val="single" w:sz="24" w:space="31" w:color="385623" w:themeColor="accent6" w:themeShade="80"/>
          <w:right w:val="single" w:sz="24" w:space="4" w:color="385623" w:themeColor="accent6" w:themeShade="80"/>
        </w:pBdr>
        <w:spacing w:before="60" w:after="60"/>
        <w:ind w:left="0" w:firstLine="0"/>
        <w:rPr>
          <w:b/>
          <w:bCs/>
          <w:color w:val="2F502A"/>
          <w:sz w:val="92"/>
          <w:szCs w:val="200"/>
          <w:lang w:eastAsia="en-US"/>
        </w:rPr>
      </w:pPr>
      <w:r>
        <w:rPr>
          <w:b/>
          <w:bCs/>
          <w:color w:val="2F502A"/>
          <w:sz w:val="92"/>
          <w:szCs w:val="200"/>
          <w:lang w:eastAsia="en-US"/>
        </w:rPr>
        <w:t>Progression of map skills</w:t>
      </w:r>
    </w:p>
    <w:p w14:paraId="6654C760" w14:textId="522D467D" w:rsidR="00221CA0" w:rsidRPr="00221CA0" w:rsidRDefault="00221CA0" w:rsidP="00221CA0">
      <w:r>
        <w:rPr>
          <w:noProof/>
        </w:rPr>
        <w:drawing>
          <wp:anchor distT="0" distB="0" distL="114300" distR="114300" simplePos="0" relativeHeight="251678720" behindDoc="0" locked="0" layoutInCell="1" allowOverlap="1" wp14:anchorId="07AF7F80" wp14:editId="3A447228">
            <wp:simplePos x="0" y="0"/>
            <wp:positionH relativeFrom="column">
              <wp:posOffset>1181100</wp:posOffset>
            </wp:positionH>
            <wp:positionV relativeFrom="paragraph">
              <wp:posOffset>180340</wp:posOffset>
            </wp:positionV>
            <wp:extent cx="6262134" cy="2105025"/>
            <wp:effectExtent l="0" t="0" r="5715" b="0"/>
            <wp:wrapNone/>
            <wp:docPr id="2" name="Picture 2" descr="3 map images of the same quar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3 map images of the same quarr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2134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59C6E4F" w14:textId="234436D9" w:rsidR="00221CA0" w:rsidRPr="00221CA0" w:rsidRDefault="00221CA0" w:rsidP="00221CA0"/>
    <w:p w14:paraId="0A0AE226" w14:textId="21A2F90C" w:rsidR="00221CA0" w:rsidRPr="00221CA0" w:rsidRDefault="00221CA0" w:rsidP="00221CA0"/>
    <w:p w14:paraId="01330B73" w14:textId="136D2D23" w:rsidR="00221CA0" w:rsidRDefault="00221CA0" w:rsidP="00221CA0">
      <w:pPr>
        <w:spacing w:after="160" w:line="259" w:lineRule="auto"/>
        <w:jc w:val="center"/>
        <w:rPr>
          <w:noProof/>
        </w:rPr>
      </w:pPr>
    </w:p>
    <w:p w14:paraId="50708508" w14:textId="67B78DF2" w:rsidR="00221CA0" w:rsidRDefault="00221CA0" w:rsidP="00221CA0">
      <w:pPr>
        <w:spacing w:after="160" w:line="259" w:lineRule="auto"/>
        <w:jc w:val="center"/>
      </w:pPr>
      <w:bookmarkStart w:id="0" w:name="_Toc49776523"/>
      <w:bookmarkStart w:id="1" w:name="_Hlk50366088"/>
    </w:p>
    <w:p w14:paraId="4A7433EE" w14:textId="373E5163" w:rsidR="00221CA0" w:rsidRDefault="00221CA0" w:rsidP="00221CA0">
      <w:pPr>
        <w:spacing w:after="160" w:line="259" w:lineRule="auto"/>
        <w:jc w:val="center"/>
      </w:pPr>
    </w:p>
    <w:p w14:paraId="44D0C783" w14:textId="069EBCAC" w:rsidR="00221CA0" w:rsidRDefault="00221CA0" w:rsidP="00221CA0">
      <w:pPr>
        <w:pStyle w:val="Heading1"/>
        <w:tabs>
          <w:tab w:val="left" w:pos="912"/>
        </w:tabs>
        <w:ind w:left="0" w:firstLine="0"/>
        <w:rPr>
          <w:lang w:eastAsia="en-US"/>
        </w:rPr>
      </w:pPr>
    </w:p>
    <w:p w14:paraId="5AC9DBDA" w14:textId="265E73C9" w:rsidR="00221CA0" w:rsidRDefault="00221CA0" w:rsidP="00221CA0"/>
    <w:p w14:paraId="6C791C76" w14:textId="0CB4C58D" w:rsidR="000C071C" w:rsidRDefault="000C071C" w:rsidP="00221CA0">
      <w:r>
        <w:rPr>
          <w:noProof/>
        </w:rPr>
        <w:drawing>
          <wp:anchor distT="0" distB="0" distL="114300" distR="114300" simplePos="0" relativeHeight="251677696" behindDoc="0" locked="0" layoutInCell="1" allowOverlap="1" wp14:anchorId="504F84C2" wp14:editId="498BAACF">
            <wp:simplePos x="0" y="0"/>
            <wp:positionH relativeFrom="column">
              <wp:posOffset>3467100</wp:posOffset>
            </wp:positionH>
            <wp:positionV relativeFrom="paragraph">
              <wp:posOffset>135890</wp:posOffset>
            </wp:positionV>
            <wp:extent cx="1843695" cy="1719385"/>
            <wp:effectExtent l="0" t="0" r="444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0"/>
                    <a:stretch/>
                  </pic:blipFill>
                  <pic:spPr bwMode="auto">
                    <a:xfrm>
                      <a:off x="0" y="0"/>
                      <a:ext cx="1843695" cy="1719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4A235B" w14:textId="6D951E35" w:rsidR="00221CA0" w:rsidRPr="00221CA0" w:rsidRDefault="00221CA0" w:rsidP="00221CA0"/>
    <w:p w14:paraId="66D9BAB5" w14:textId="093FC831" w:rsidR="006C33C2" w:rsidRDefault="00C61B07" w:rsidP="00C61B07">
      <w:pPr>
        <w:pStyle w:val="Heading1"/>
        <w:rPr>
          <w:lang w:eastAsia="en-US"/>
        </w:rPr>
      </w:pPr>
      <w:r>
        <w:rPr>
          <w:lang w:eastAsia="en-US"/>
        </w:rPr>
        <w:lastRenderedPageBreak/>
        <w:t>Years 1 and 2</w:t>
      </w:r>
    </w:p>
    <w:tbl>
      <w:tblPr>
        <w:tblStyle w:val="TableGrid"/>
        <w:tblW w:w="14317" w:type="dxa"/>
        <w:tblInd w:w="-147" w:type="dxa"/>
        <w:tblLook w:val="04A0" w:firstRow="1" w:lastRow="0" w:firstColumn="1" w:lastColumn="0" w:noHBand="0" w:noVBand="1"/>
      </w:tblPr>
      <w:tblGrid>
        <w:gridCol w:w="2694"/>
        <w:gridCol w:w="1417"/>
        <w:gridCol w:w="854"/>
        <w:gridCol w:w="1981"/>
        <w:gridCol w:w="2127"/>
        <w:gridCol w:w="2268"/>
        <w:gridCol w:w="2976"/>
      </w:tblGrid>
      <w:tr w:rsidR="00C61B07" w:rsidRPr="00C61B07" w14:paraId="6FBFBC8A" w14:textId="77777777" w:rsidTr="00221CA0">
        <w:tc>
          <w:tcPr>
            <w:tcW w:w="2694" w:type="dxa"/>
          </w:tcPr>
          <w:p w14:paraId="537D150D" w14:textId="45D48A25" w:rsidR="00C61B07" w:rsidRPr="00C61B07" w:rsidRDefault="00C61B07" w:rsidP="00221CA0">
            <w:pPr>
              <w:spacing w:after="160" w:line="259" w:lineRule="auto"/>
              <w:jc w:val="center"/>
              <w:rPr>
                <w:b/>
                <w:bCs/>
              </w:rPr>
            </w:pPr>
            <w:r w:rsidRPr="00C61B07">
              <w:rPr>
                <w:b/>
                <w:bCs/>
              </w:rPr>
              <w:t>Using and interpreting</w:t>
            </w:r>
          </w:p>
        </w:tc>
        <w:tc>
          <w:tcPr>
            <w:tcW w:w="2271" w:type="dxa"/>
            <w:gridSpan w:val="2"/>
          </w:tcPr>
          <w:p w14:paraId="009D7D87" w14:textId="63D22914" w:rsidR="00C61B07" w:rsidRPr="00C61B07" w:rsidRDefault="00C61B07" w:rsidP="00221CA0">
            <w:pPr>
              <w:spacing w:after="160" w:line="259" w:lineRule="auto"/>
              <w:jc w:val="center"/>
              <w:rPr>
                <w:b/>
                <w:bCs/>
              </w:rPr>
            </w:pPr>
            <w:r w:rsidRPr="00C61B07">
              <w:rPr>
                <w:b/>
                <w:bCs/>
              </w:rPr>
              <w:t>Position and orientation</w:t>
            </w:r>
          </w:p>
        </w:tc>
        <w:tc>
          <w:tcPr>
            <w:tcW w:w="1981" w:type="dxa"/>
          </w:tcPr>
          <w:p w14:paraId="34E54370" w14:textId="564D5120" w:rsidR="00C61B07" w:rsidRPr="00C61B07" w:rsidRDefault="00C61B07" w:rsidP="00221CA0">
            <w:pPr>
              <w:spacing w:after="160" w:line="259" w:lineRule="auto"/>
              <w:jc w:val="center"/>
              <w:rPr>
                <w:b/>
                <w:bCs/>
              </w:rPr>
            </w:pPr>
            <w:r w:rsidRPr="00C61B07">
              <w:rPr>
                <w:b/>
                <w:bCs/>
              </w:rPr>
              <w:t>Drawing</w:t>
            </w:r>
          </w:p>
        </w:tc>
        <w:tc>
          <w:tcPr>
            <w:tcW w:w="2127" w:type="dxa"/>
          </w:tcPr>
          <w:p w14:paraId="5A58FDA6" w14:textId="75EF0943" w:rsidR="00C61B07" w:rsidRPr="00C61B07" w:rsidRDefault="00C61B07" w:rsidP="00221CA0">
            <w:pPr>
              <w:spacing w:after="160" w:line="259" w:lineRule="auto"/>
              <w:jc w:val="center"/>
              <w:rPr>
                <w:b/>
                <w:bCs/>
              </w:rPr>
            </w:pPr>
            <w:r w:rsidRPr="00C61B07">
              <w:rPr>
                <w:b/>
                <w:bCs/>
              </w:rPr>
              <w:t>Symbols</w:t>
            </w:r>
          </w:p>
        </w:tc>
        <w:tc>
          <w:tcPr>
            <w:tcW w:w="2268" w:type="dxa"/>
          </w:tcPr>
          <w:p w14:paraId="2307A61B" w14:textId="2D79E108" w:rsidR="00C61B07" w:rsidRPr="00C61B07" w:rsidRDefault="00C61B07" w:rsidP="00221CA0">
            <w:pPr>
              <w:spacing w:after="160" w:line="259" w:lineRule="auto"/>
              <w:jc w:val="center"/>
              <w:rPr>
                <w:b/>
                <w:bCs/>
              </w:rPr>
            </w:pPr>
            <w:r w:rsidRPr="00C61B07">
              <w:rPr>
                <w:b/>
                <w:bCs/>
              </w:rPr>
              <w:t>Perspective and scale</w:t>
            </w:r>
          </w:p>
        </w:tc>
        <w:tc>
          <w:tcPr>
            <w:tcW w:w="2976" w:type="dxa"/>
          </w:tcPr>
          <w:p w14:paraId="777C1F0A" w14:textId="1F63CCA3" w:rsidR="00C61B07" w:rsidRPr="00C61B07" w:rsidRDefault="00C61B07" w:rsidP="00221CA0">
            <w:pPr>
              <w:spacing w:after="160" w:line="259" w:lineRule="auto"/>
              <w:jc w:val="center"/>
              <w:rPr>
                <w:b/>
                <w:bCs/>
              </w:rPr>
            </w:pPr>
            <w:r w:rsidRPr="00C61B07">
              <w:rPr>
                <w:b/>
                <w:bCs/>
              </w:rPr>
              <w:t>Digital map making</w:t>
            </w:r>
          </w:p>
        </w:tc>
      </w:tr>
      <w:tr w:rsidR="00C61B07" w:rsidRPr="00C61B07" w14:paraId="649C1151" w14:textId="77777777" w:rsidTr="00221CA0">
        <w:tc>
          <w:tcPr>
            <w:tcW w:w="2694" w:type="dxa"/>
          </w:tcPr>
          <w:p w14:paraId="7AB11FA4" w14:textId="45976D9B" w:rsidR="00C61B07" w:rsidRDefault="00C61B07" w:rsidP="00995BB0">
            <w:pPr>
              <w:spacing w:line="241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find information on aerial photographs.</w:t>
            </w:r>
          </w:p>
          <w:p w14:paraId="27090245" w14:textId="5D54B204" w:rsidR="00C61B07" w:rsidRDefault="00C61B07" w:rsidP="00995BB0">
            <w:pPr>
              <w:spacing w:after="1" w:line="241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know that maps give information about the world (where and what?).</w:t>
            </w:r>
          </w:p>
          <w:p w14:paraId="7817DD72" w14:textId="153E3413" w:rsidR="00C61B07" w:rsidRPr="00C61B07" w:rsidRDefault="00C61B07" w:rsidP="00995BB0">
            <w:pPr>
              <w:spacing w:after="1" w:line="241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follow a route on a prepared map.</w:t>
            </w:r>
          </w:p>
          <w:p w14:paraId="46975CD1" w14:textId="0E60709B" w:rsidR="00C61B07" w:rsidRDefault="00C61B07" w:rsidP="00995BB0">
            <w:pPr>
              <w:spacing w:line="241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recognise simple features on maps such as buildings, roads and fields.</w:t>
            </w:r>
          </w:p>
          <w:p w14:paraId="457CF6BE" w14:textId="24CCAA86" w:rsidR="00C61B07" w:rsidRDefault="00C61B07" w:rsidP="00995BB0">
            <w:pPr>
              <w:spacing w:line="241" w:lineRule="auto"/>
              <w:ind w:right="116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recognise that maps need a title.</w:t>
            </w:r>
          </w:p>
          <w:p w14:paraId="37D0A840" w14:textId="5AB6A3B4" w:rsidR="00C61B07" w:rsidRDefault="00663888" w:rsidP="00995BB0">
            <w:pPr>
              <w:spacing w:line="241" w:lineRule="auto"/>
              <w:ind w:right="116"/>
              <w:jc w:val="center"/>
              <w:rPr>
                <w:sz w:val="22"/>
              </w:rPr>
            </w:pPr>
            <w:r>
              <w:rPr>
                <w:sz w:val="22"/>
              </w:rPr>
              <w:t>I</w:t>
            </w:r>
            <w:r w:rsidR="00C61B07" w:rsidRPr="00C61B07">
              <w:rPr>
                <w:sz w:val="22"/>
              </w:rPr>
              <w:t xml:space="preserve"> can use maps to talk about everyday life for example, where I live, journey to school, where places are in a locality.</w:t>
            </w:r>
          </w:p>
          <w:p w14:paraId="02CEA608" w14:textId="2BB3261B" w:rsidR="00AE3EDC" w:rsidRPr="00C61B07" w:rsidRDefault="00C61B07" w:rsidP="00995BB0">
            <w:pPr>
              <w:spacing w:after="160" w:line="259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begin explaining why places are where they are.</w:t>
            </w:r>
          </w:p>
        </w:tc>
        <w:tc>
          <w:tcPr>
            <w:tcW w:w="2271" w:type="dxa"/>
            <w:gridSpan w:val="2"/>
          </w:tcPr>
          <w:p w14:paraId="41BFFF2A" w14:textId="12C99B00" w:rsidR="00C61B07" w:rsidRDefault="00C61B07" w:rsidP="00995BB0">
            <w:pPr>
              <w:spacing w:after="160" w:line="259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am beginning to use directional vocabulary.</w:t>
            </w:r>
          </w:p>
          <w:p w14:paraId="555D6DEC" w14:textId="793FDB02" w:rsidR="001F2D19" w:rsidRDefault="00C61B07" w:rsidP="00995BB0">
            <w:pPr>
              <w:spacing w:after="160" w:line="259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 xml:space="preserve">I can say which direction </w:t>
            </w:r>
            <w:r w:rsidR="00D20FA5" w:rsidRPr="00C61B07">
              <w:rPr>
                <w:sz w:val="22"/>
              </w:rPr>
              <w:t xml:space="preserve">N, S, </w:t>
            </w:r>
            <w:proofErr w:type="gramStart"/>
            <w:r w:rsidR="00D20FA5" w:rsidRPr="00C61B07">
              <w:rPr>
                <w:sz w:val="22"/>
              </w:rPr>
              <w:t>E</w:t>
            </w:r>
            <w:r w:rsidRPr="00C61B07">
              <w:rPr>
                <w:sz w:val="22"/>
              </w:rPr>
              <w:t>,W</w:t>
            </w:r>
            <w:proofErr w:type="gramEnd"/>
            <w:r w:rsidRPr="00C61B07">
              <w:rPr>
                <w:sz w:val="22"/>
              </w:rPr>
              <w:t xml:space="preserve"> is for example, using a compass in the playground.</w:t>
            </w:r>
          </w:p>
          <w:p w14:paraId="4CC43282" w14:textId="5B4C0386" w:rsidR="00C61B07" w:rsidRPr="00C61B07" w:rsidRDefault="00C61B07" w:rsidP="00995BB0">
            <w:pPr>
              <w:spacing w:after="160" w:line="259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know which direction N is on an Ordnance Survey map.</w:t>
            </w:r>
          </w:p>
        </w:tc>
        <w:tc>
          <w:tcPr>
            <w:tcW w:w="1981" w:type="dxa"/>
          </w:tcPr>
          <w:p w14:paraId="1DD28883" w14:textId="08DD5A46" w:rsidR="00C61B07" w:rsidRPr="00C61B07" w:rsidRDefault="00C61B07" w:rsidP="00995BB0">
            <w:pPr>
              <w:spacing w:line="241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draw a simple map (real or imaginary place) for example, freehand maps of gardens, watery places, route maps, places in stories.</w:t>
            </w:r>
          </w:p>
        </w:tc>
        <w:tc>
          <w:tcPr>
            <w:tcW w:w="2127" w:type="dxa"/>
          </w:tcPr>
          <w:p w14:paraId="5F7867C0" w14:textId="0E30122F" w:rsidR="001F2D19" w:rsidRDefault="00C61B07" w:rsidP="00995BB0">
            <w:pPr>
              <w:spacing w:line="241" w:lineRule="auto"/>
              <w:ind w:right="72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use symbols on maps (own and class agreed symbols).</w:t>
            </w:r>
          </w:p>
          <w:p w14:paraId="33323876" w14:textId="65365B21" w:rsidR="00C61B07" w:rsidRDefault="00C61B07" w:rsidP="00995BB0">
            <w:pPr>
              <w:spacing w:line="241" w:lineRule="auto"/>
              <w:ind w:right="72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know that symbols mean something on maps.</w:t>
            </w:r>
          </w:p>
          <w:p w14:paraId="6EAE8374" w14:textId="77777777" w:rsidR="001F2D19" w:rsidRDefault="00C61B07" w:rsidP="00995BB0">
            <w:pPr>
              <w:spacing w:after="160" w:line="259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find a given Ordnance Survey symbol on a map with support.</w:t>
            </w:r>
          </w:p>
          <w:p w14:paraId="30CBC78F" w14:textId="7152FAD2" w:rsidR="00C61B07" w:rsidRPr="00C61B07" w:rsidRDefault="00C61B07" w:rsidP="00995BB0">
            <w:pPr>
              <w:spacing w:after="160" w:line="259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am beginning to realise why maps need a key.</w:t>
            </w:r>
          </w:p>
        </w:tc>
        <w:tc>
          <w:tcPr>
            <w:tcW w:w="2268" w:type="dxa"/>
          </w:tcPr>
          <w:p w14:paraId="6E192015" w14:textId="176D3178" w:rsidR="00C61B07" w:rsidRPr="00C61B07" w:rsidRDefault="00C61B07" w:rsidP="00995BB0">
            <w:pPr>
              <w:spacing w:line="241" w:lineRule="auto"/>
              <w:ind w:left="2"/>
              <w:jc w:val="center"/>
              <w:rPr>
                <w:sz w:val="22"/>
              </w:rPr>
            </w:pPr>
            <w:r w:rsidRPr="00C61B07">
              <w:rPr>
                <w:sz w:val="22"/>
              </w:rPr>
              <w:t xml:space="preserve">I can look down on objects and </w:t>
            </w:r>
            <w:proofErr w:type="gramStart"/>
            <w:r w:rsidRPr="00C61B07">
              <w:rPr>
                <w:sz w:val="22"/>
              </w:rPr>
              <w:t>make a plan</w:t>
            </w:r>
            <w:proofErr w:type="gramEnd"/>
            <w:r w:rsidRPr="00C61B07">
              <w:rPr>
                <w:sz w:val="22"/>
              </w:rPr>
              <w:t xml:space="preserve"> for example, on desk, high window to playground.</w:t>
            </w:r>
          </w:p>
          <w:p w14:paraId="54F0BBF1" w14:textId="530F80B7" w:rsidR="00C61B07" w:rsidRDefault="00C61B07" w:rsidP="00995BB0">
            <w:pPr>
              <w:spacing w:line="241" w:lineRule="auto"/>
              <w:ind w:left="2" w:right="39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draw objects to scale (for example, on table or tray using squared paper 1:1 first, then 1:2 and so on).</w:t>
            </w:r>
          </w:p>
          <w:p w14:paraId="3266DF33" w14:textId="14C9C832" w:rsidR="00C61B07" w:rsidRDefault="00C61B07" w:rsidP="00995BB0">
            <w:pPr>
              <w:ind w:left="2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use large scale, vertical aerial photographs.</w:t>
            </w:r>
          </w:p>
          <w:p w14:paraId="14B374BF" w14:textId="2F8D686B" w:rsidR="00C61B07" w:rsidRPr="00C61B07" w:rsidRDefault="00C61B07" w:rsidP="00995BB0">
            <w:pPr>
              <w:spacing w:after="160" w:line="259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know that when you ‘zoom in’ you see a smaller area in more detail.</w:t>
            </w:r>
          </w:p>
        </w:tc>
        <w:tc>
          <w:tcPr>
            <w:tcW w:w="2976" w:type="dxa"/>
          </w:tcPr>
          <w:p w14:paraId="30E3426B" w14:textId="1C11E63B" w:rsidR="00C61B07" w:rsidRDefault="00C61B07" w:rsidP="00995BB0">
            <w:pPr>
              <w:spacing w:line="241" w:lineRule="auto"/>
              <w:ind w:left="2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find places using a postcode or simple name search.</w:t>
            </w:r>
          </w:p>
          <w:p w14:paraId="1977DC0A" w14:textId="75BA2485" w:rsidR="00C61B07" w:rsidRDefault="00C61B07" w:rsidP="00995BB0">
            <w:pPr>
              <w:spacing w:after="1"/>
              <w:ind w:left="2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add simple information to maps for example, labels and markers.</w:t>
            </w:r>
          </w:p>
          <w:p w14:paraId="264124F4" w14:textId="01180046" w:rsidR="00C61B07" w:rsidRDefault="00C61B07" w:rsidP="00995BB0">
            <w:pPr>
              <w:spacing w:line="241" w:lineRule="auto"/>
              <w:ind w:left="2" w:right="26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draw around simple shapes and explain what they are on the map for example, houses.</w:t>
            </w:r>
          </w:p>
          <w:p w14:paraId="2C337CC2" w14:textId="10CF3DF2" w:rsidR="00C61B07" w:rsidRDefault="00C61B07" w:rsidP="00995BB0">
            <w:pPr>
              <w:spacing w:after="1" w:line="241" w:lineRule="auto"/>
              <w:ind w:left="2" w:right="43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use the measuring tool with support to show distance for example, my house to school, to the shops.</w:t>
            </w:r>
          </w:p>
          <w:p w14:paraId="4E45E954" w14:textId="79882F73" w:rsidR="00C61B07" w:rsidRDefault="00C61B07" w:rsidP="00995BB0">
            <w:pPr>
              <w:spacing w:after="2" w:line="239" w:lineRule="auto"/>
              <w:ind w:left="2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zoom in and out of a map.</w:t>
            </w:r>
          </w:p>
          <w:p w14:paraId="6B1526F6" w14:textId="78913F81" w:rsidR="00C61B07" w:rsidRDefault="00C61B07" w:rsidP="00995BB0">
            <w:pPr>
              <w:ind w:left="2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draw a simple route.</w:t>
            </w:r>
          </w:p>
          <w:p w14:paraId="25849757" w14:textId="773E2FAC" w:rsidR="00C61B07" w:rsidRDefault="00C61B07" w:rsidP="00995BB0">
            <w:pPr>
              <w:ind w:left="2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highlight areas.</w:t>
            </w:r>
          </w:p>
          <w:p w14:paraId="439274EA" w14:textId="27B7C469" w:rsidR="001F2D19" w:rsidRPr="00C61B07" w:rsidRDefault="00C61B07" w:rsidP="00995BB0">
            <w:pPr>
              <w:spacing w:after="160" w:line="259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add an image to a map.</w:t>
            </w:r>
          </w:p>
        </w:tc>
      </w:tr>
      <w:tr w:rsidR="00C61B07" w:rsidRPr="00C61B07" w14:paraId="7521D239" w14:textId="77777777" w:rsidTr="00221CA0">
        <w:trPr>
          <w:trHeight w:val="9913"/>
        </w:trPr>
        <w:tc>
          <w:tcPr>
            <w:tcW w:w="4111" w:type="dxa"/>
            <w:gridSpan w:val="2"/>
          </w:tcPr>
          <w:p w14:paraId="5F0A6D47" w14:textId="77777777" w:rsidR="00C61B07" w:rsidRPr="00C61B07" w:rsidRDefault="00C61B07" w:rsidP="00C61B07">
            <w:pPr>
              <w:rPr>
                <w:sz w:val="22"/>
              </w:rPr>
            </w:pPr>
            <w:r w:rsidRPr="00C61B07">
              <w:rPr>
                <w:b/>
                <w:sz w:val="22"/>
              </w:rPr>
              <w:t>Work confidently with:</w:t>
            </w:r>
            <w:r w:rsidRPr="00C61B07">
              <w:rPr>
                <w:sz w:val="22"/>
              </w:rPr>
              <w:t xml:space="preserve"> </w:t>
            </w:r>
          </w:p>
          <w:p w14:paraId="524D7944" w14:textId="6A3DC70F" w:rsidR="00C61B07" w:rsidRPr="00C61B07" w:rsidRDefault="00C61B07" w:rsidP="00C61B07">
            <w:pPr>
              <w:pStyle w:val="ListParagraph0"/>
              <w:numPr>
                <w:ilvl w:val="0"/>
                <w:numId w:val="13"/>
              </w:numPr>
              <w:rPr>
                <w:sz w:val="22"/>
              </w:rPr>
            </w:pPr>
            <w:r w:rsidRPr="00C61B07">
              <w:rPr>
                <w:sz w:val="22"/>
              </w:rPr>
              <w:t xml:space="preserve">Large scale street maps and large scale </w:t>
            </w:r>
          </w:p>
          <w:p w14:paraId="683F9910" w14:textId="77777777" w:rsidR="00C61B07" w:rsidRPr="00C61B07" w:rsidRDefault="00C61B07" w:rsidP="00C61B07">
            <w:pPr>
              <w:pStyle w:val="ListParagraph0"/>
              <w:numPr>
                <w:ilvl w:val="0"/>
                <w:numId w:val="13"/>
              </w:numPr>
              <w:spacing w:line="241" w:lineRule="auto"/>
              <w:rPr>
                <w:sz w:val="22"/>
              </w:rPr>
            </w:pPr>
            <w:r w:rsidRPr="00C61B07">
              <w:rPr>
                <w:sz w:val="22"/>
              </w:rPr>
              <w:t>Ordnance Survey maps (1:1250. 1:2500)</w:t>
            </w:r>
          </w:p>
          <w:p w14:paraId="3C433A1F" w14:textId="77777777" w:rsidR="00C61B07" w:rsidRPr="00C61B07" w:rsidRDefault="00C61B07" w:rsidP="00C61B07">
            <w:pPr>
              <w:pStyle w:val="ListParagraph0"/>
              <w:numPr>
                <w:ilvl w:val="0"/>
                <w:numId w:val="13"/>
              </w:numPr>
              <w:spacing w:line="241" w:lineRule="auto"/>
              <w:rPr>
                <w:sz w:val="22"/>
              </w:rPr>
            </w:pPr>
            <w:r w:rsidRPr="00C61B07">
              <w:rPr>
                <w:sz w:val="22"/>
              </w:rPr>
              <w:t>Aerial photographs</w:t>
            </w:r>
          </w:p>
          <w:p w14:paraId="013205EA" w14:textId="2A60B7AF" w:rsidR="00C61B07" w:rsidRPr="00C61B07" w:rsidRDefault="00C61B07" w:rsidP="00C61B07">
            <w:pPr>
              <w:pStyle w:val="ListParagraph0"/>
              <w:numPr>
                <w:ilvl w:val="0"/>
                <w:numId w:val="13"/>
              </w:numPr>
              <w:spacing w:line="241" w:lineRule="auto"/>
              <w:rPr>
                <w:sz w:val="22"/>
              </w:rPr>
            </w:pPr>
            <w:r w:rsidRPr="00C61B07">
              <w:rPr>
                <w:sz w:val="22"/>
              </w:rPr>
              <w:t xml:space="preserve">Games with maps and globes. </w:t>
            </w:r>
          </w:p>
          <w:p w14:paraId="0A3BD879" w14:textId="55337DD4" w:rsidR="00C61B07" w:rsidRPr="00C61B07" w:rsidRDefault="00B634E8" w:rsidP="00C61B07">
            <w:pPr>
              <w:spacing w:line="243" w:lineRule="auto"/>
              <w:rPr>
                <w:sz w:val="22"/>
              </w:rPr>
            </w:pPr>
            <w:r>
              <w:rPr>
                <w:b/>
                <w:sz w:val="22"/>
              </w:rPr>
              <w:t>H</w:t>
            </w:r>
            <w:r w:rsidR="00C61B07" w:rsidRPr="00C61B07">
              <w:rPr>
                <w:b/>
                <w:sz w:val="22"/>
              </w:rPr>
              <w:t>ave experience</w:t>
            </w:r>
            <w:r w:rsidR="00AE3EDC">
              <w:rPr>
                <w:b/>
                <w:sz w:val="22"/>
              </w:rPr>
              <w:t xml:space="preserve"> of</w:t>
            </w:r>
            <w:r w:rsidR="00C61B07" w:rsidRPr="00C61B07">
              <w:rPr>
                <w:b/>
                <w:sz w:val="22"/>
              </w:rPr>
              <w:t>:</w:t>
            </w:r>
            <w:r w:rsidR="00C61B07" w:rsidRPr="00C61B07">
              <w:rPr>
                <w:sz w:val="22"/>
              </w:rPr>
              <w:t xml:space="preserve"> </w:t>
            </w:r>
          </w:p>
          <w:p w14:paraId="638D370E" w14:textId="0C92B23A" w:rsidR="00AE3EDC" w:rsidRPr="00AE3EDC" w:rsidRDefault="00C61B07" w:rsidP="00AE3EDC">
            <w:pPr>
              <w:pStyle w:val="ListParagraph0"/>
              <w:numPr>
                <w:ilvl w:val="0"/>
                <w:numId w:val="19"/>
              </w:numPr>
              <w:spacing w:line="243" w:lineRule="auto"/>
              <w:rPr>
                <w:sz w:val="22"/>
              </w:rPr>
            </w:pPr>
            <w:r w:rsidRPr="00AE3EDC">
              <w:rPr>
                <w:sz w:val="22"/>
              </w:rPr>
              <w:t xml:space="preserve">a range of different maps for example, tourist brochure, paper maps, storybook maps, </w:t>
            </w:r>
          </w:p>
          <w:p w14:paraId="177754F5" w14:textId="77777777" w:rsidR="00AE3EDC" w:rsidRPr="00AE3EDC" w:rsidRDefault="00C61B07" w:rsidP="00AE3EDC">
            <w:pPr>
              <w:pStyle w:val="ListParagraph0"/>
              <w:numPr>
                <w:ilvl w:val="0"/>
                <w:numId w:val="18"/>
              </w:numPr>
              <w:spacing w:line="243" w:lineRule="auto"/>
              <w:rPr>
                <w:sz w:val="22"/>
              </w:rPr>
            </w:pPr>
            <w:r w:rsidRPr="00AE3EDC">
              <w:rPr>
                <w:sz w:val="22"/>
              </w:rPr>
              <w:t>Ordnance Survey digital maps at different scales</w:t>
            </w:r>
            <w:r w:rsidR="00AE3EDC" w:rsidRPr="00AE3EDC">
              <w:rPr>
                <w:sz w:val="22"/>
              </w:rPr>
              <w:t>,</w:t>
            </w:r>
          </w:p>
          <w:p w14:paraId="77199E2C" w14:textId="54C31A95" w:rsidR="00C61B07" w:rsidRPr="00AE3EDC" w:rsidRDefault="00C61B07" w:rsidP="00AE3EDC">
            <w:pPr>
              <w:pStyle w:val="ListParagraph0"/>
              <w:numPr>
                <w:ilvl w:val="0"/>
                <w:numId w:val="17"/>
              </w:numPr>
              <w:spacing w:line="243" w:lineRule="auto"/>
              <w:rPr>
                <w:sz w:val="22"/>
              </w:rPr>
            </w:pPr>
            <w:r w:rsidRPr="00AE3EDC">
              <w:rPr>
                <w:sz w:val="22"/>
              </w:rPr>
              <w:t xml:space="preserve">globes and atlases.  </w:t>
            </w:r>
          </w:p>
          <w:p w14:paraId="69942AC9" w14:textId="77777777" w:rsidR="00C61B07" w:rsidRPr="00C61B07" w:rsidRDefault="00C61B07" w:rsidP="00C61B07">
            <w:pPr>
              <w:spacing w:line="244" w:lineRule="auto"/>
              <w:rPr>
                <w:sz w:val="22"/>
              </w:rPr>
            </w:pPr>
            <w:r w:rsidRPr="00C61B07">
              <w:rPr>
                <w:b/>
                <w:sz w:val="22"/>
              </w:rPr>
              <w:t>Introduce:</w:t>
            </w:r>
            <w:r w:rsidRPr="00C61B07">
              <w:rPr>
                <w:sz w:val="22"/>
              </w:rPr>
              <w:t xml:space="preserve"> </w:t>
            </w:r>
          </w:p>
          <w:p w14:paraId="1A3FB80F" w14:textId="77777777" w:rsidR="00AE3EDC" w:rsidRPr="00AE3EDC" w:rsidRDefault="00C61B07" w:rsidP="00AE3EDC">
            <w:pPr>
              <w:pStyle w:val="ListParagraph0"/>
              <w:numPr>
                <w:ilvl w:val="0"/>
                <w:numId w:val="17"/>
              </w:numPr>
              <w:spacing w:line="244" w:lineRule="auto"/>
              <w:rPr>
                <w:sz w:val="22"/>
              </w:rPr>
            </w:pPr>
            <w:r w:rsidRPr="00AE3EDC">
              <w:rPr>
                <w:sz w:val="22"/>
              </w:rPr>
              <w:t xml:space="preserve">simple grids, </w:t>
            </w:r>
          </w:p>
          <w:p w14:paraId="181324A2" w14:textId="77777777" w:rsidR="00AE3EDC" w:rsidRPr="00AE3EDC" w:rsidRDefault="00C61B07" w:rsidP="00AE3EDC">
            <w:pPr>
              <w:pStyle w:val="ListParagraph0"/>
              <w:numPr>
                <w:ilvl w:val="0"/>
                <w:numId w:val="17"/>
              </w:numPr>
              <w:spacing w:line="244" w:lineRule="auto"/>
              <w:rPr>
                <w:sz w:val="22"/>
              </w:rPr>
            </w:pPr>
            <w:r w:rsidRPr="00AE3EDC">
              <w:rPr>
                <w:sz w:val="22"/>
              </w:rPr>
              <w:t xml:space="preserve">four cardinal points, </w:t>
            </w:r>
          </w:p>
          <w:p w14:paraId="59C3B83D" w14:textId="77777777" w:rsidR="00AE3EDC" w:rsidRPr="00AE3EDC" w:rsidRDefault="00C61B07" w:rsidP="00AE3EDC">
            <w:pPr>
              <w:pStyle w:val="ListParagraph0"/>
              <w:numPr>
                <w:ilvl w:val="0"/>
                <w:numId w:val="17"/>
              </w:numPr>
              <w:spacing w:line="244" w:lineRule="auto"/>
              <w:rPr>
                <w:sz w:val="22"/>
              </w:rPr>
            </w:pPr>
            <w:r w:rsidRPr="00AE3EDC">
              <w:rPr>
                <w:sz w:val="22"/>
              </w:rPr>
              <w:t xml:space="preserve">basic digital mapping tools, </w:t>
            </w:r>
          </w:p>
          <w:p w14:paraId="2CD5F8B8" w14:textId="317111C6" w:rsidR="00C61B07" w:rsidRPr="00AE3EDC" w:rsidRDefault="00C61B07" w:rsidP="00AE3EDC">
            <w:pPr>
              <w:pStyle w:val="ListParagraph0"/>
              <w:numPr>
                <w:ilvl w:val="0"/>
                <w:numId w:val="17"/>
              </w:numPr>
              <w:spacing w:line="244" w:lineRule="auto"/>
              <w:rPr>
                <w:sz w:val="22"/>
              </w:rPr>
            </w:pPr>
            <w:r w:rsidRPr="00AE3EDC">
              <w:rPr>
                <w:sz w:val="22"/>
              </w:rPr>
              <w:t xml:space="preserve">zoom function of digital maps. </w:t>
            </w:r>
          </w:p>
          <w:p w14:paraId="260D7E92" w14:textId="77777777" w:rsidR="00C61B07" w:rsidRPr="00C61B07" w:rsidRDefault="00C61B07" w:rsidP="00C61B07">
            <w:pPr>
              <w:rPr>
                <w:sz w:val="22"/>
              </w:rPr>
            </w:pPr>
            <w:r w:rsidRPr="00C61B07">
              <w:rPr>
                <w:b/>
                <w:sz w:val="22"/>
              </w:rPr>
              <w:t>Context</w:t>
            </w:r>
            <w:r w:rsidRPr="00C61B07">
              <w:rPr>
                <w:sz w:val="22"/>
              </w:rPr>
              <w:t xml:space="preserve">: </w:t>
            </w:r>
          </w:p>
          <w:p w14:paraId="773BAC8F" w14:textId="04DA7495" w:rsidR="00AE3EDC" w:rsidRPr="00AE3EDC" w:rsidRDefault="00C61B07" w:rsidP="00AE3EDC">
            <w:pPr>
              <w:pStyle w:val="ListParagraph0"/>
              <w:numPr>
                <w:ilvl w:val="0"/>
                <w:numId w:val="21"/>
              </w:numPr>
              <w:rPr>
                <w:sz w:val="22"/>
              </w:rPr>
            </w:pPr>
            <w:r w:rsidRPr="00AE3EDC">
              <w:rPr>
                <w:sz w:val="22"/>
              </w:rPr>
              <w:t>focus on the local scale</w:t>
            </w:r>
            <w:r w:rsidR="00663888">
              <w:rPr>
                <w:sz w:val="22"/>
              </w:rPr>
              <w:t xml:space="preserve"> - </w:t>
            </w:r>
            <w:r w:rsidRPr="00AE3EDC">
              <w:rPr>
                <w:sz w:val="22"/>
              </w:rPr>
              <w:t xml:space="preserve">home, school, neighbourhood, everyday lives (their own and others), work in the school </w:t>
            </w:r>
            <w:r w:rsidR="00D20FA5" w:rsidRPr="00AE3EDC">
              <w:rPr>
                <w:sz w:val="22"/>
              </w:rPr>
              <w:t>grounds.</w:t>
            </w:r>
            <w:r w:rsidRPr="00AE3EDC">
              <w:rPr>
                <w:sz w:val="22"/>
              </w:rPr>
              <w:t xml:space="preserve"> </w:t>
            </w:r>
          </w:p>
          <w:p w14:paraId="7B197CCD" w14:textId="77777777" w:rsidR="00C61B07" w:rsidRDefault="00C61B07" w:rsidP="00AE3EDC">
            <w:pPr>
              <w:pStyle w:val="ListParagraph0"/>
              <w:numPr>
                <w:ilvl w:val="0"/>
                <w:numId w:val="20"/>
              </w:numPr>
              <w:rPr>
                <w:sz w:val="22"/>
              </w:rPr>
            </w:pPr>
            <w:r w:rsidRPr="00AE3EDC">
              <w:rPr>
                <w:sz w:val="22"/>
              </w:rPr>
              <w:t>global scale – world maps, globes and through story.</w:t>
            </w:r>
          </w:p>
          <w:p w14:paraId="0811800A" w14:textId="69EE6EB1" w:rsidR="00AE67FB" w:rsidRPr="00AE3EDC" w:rsidRDefault="00AE67FB" w:rsidP="00AE67FB">
            <w:pPr>
              <w:pStyle w:val="ListParagraph0"/>
              <w:ind w:firstLine="0"/>
              <w:rPr>
                <w:sz w:val="22"/>
              </w:rPr>
            </w:pPr>
          </w:p>
        </w:tc>
        <w:tc>
          <w:tcPr>
            <w:tcW w:w="10206" w:type="dxa"/>
            <w:gridSpan w:val="5"/>
          </w:tcPr>
          <w:p w14:paraId="634E814A" w14:textId="77777777" w:rsidR="00342F12" w:rsidRDefault="00342F12" w:rsidP="00AE67FB">
            <w:pPr>
              <w:pStyle w:val="ListParagraph0"/>
              <w:spacing w:after="160" w:line="259" w:lineRule="auto"/>
              <w:ind w:firstLine="0"/>
              <w:rPr>
                <w:sz w:val="22"/>
              </w:rPr>
            </w:pPr>
          </w:p>
          <w:p w14:paraId="1DD7A6AC" w14:textId="5152748F" w:rsidR="00703BE1" w:rsidRDefault="002E676B" w:rsidP="00AE67FB">
            <w:pPr>
              <w:pStyle w:val="ListParagraph0"/>
              <w:spacing w:after="160" w:line="259" w:lineRule="auto"/>
              <w:ind w:firstLine="0"/>
              <w:rPr>
                <w:sz w:val="22"/>
              </w:rPr>
            </w:pPr>
            <w:bookmarkStart w:id="2" w:name="_GoBack"/>
            <w:bookmarkEnd w:id="2"/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6CCEF3CB" wp14:editId="51AFFCBB">
                  <wp:simplePos x="0" y="0"/>
                  <wp:positionH relativeFrom="column">
                    <wp:posOffset>3707130</wp:posOffset>
                  </wp:positionH>
                  <wp:positionV relativeFrom="paragraph">
                    <wp:posOffset>142876</wp:posOffset>
                  </wp:positionV>
                  <wp:extent cx="1772355" cy="1333500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3550" cy="1334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7CB9421A" wp14:editId="62FA7DC4">
                  <wp:simplePos x="0" y="0"/>
                  <wp:positionH relativeFrom="column">
                    <wp:posOffset>553085</wp:posOffset>
                  </wp:positionH>
                  <wp:positionV relativeFrom="paragraph">
                    <wp:posOffset>70485</wp:posOffset>
                  </wp:positionV>
                  <wp:extent cx="2047875" cy="147574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1475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2BCDE6" w14:textId="15E05B74" w:rsidR="00703BE1" w:rsidRPr="00703BE1" w:rsidRDefault="00703BE1" w:rsidP="00703BE1">
            <w:pPr>
              <w:rPr>
                <w:lang w:eastAsia="en-GB"/>
              </w:rPr>
            </w:pPr>
          </w:p>
          <w:p w14:paraId="556C0044" w14:textId="24E9D470" w:rsidR="00703BE1" w:rsidRPr="00703BE1" w:rsidRDefault="00703BE1" w:rsidP="00703BE1">
            <w:pPr>
              <w:rPr>
                <w:lang w:eastAsia="en-GB"/>
              </w:rPr>
            </w:pPr>
          </w:p>
          <w:p w14:paraId="2A9795E1" w14:textId="6A1B023F" w:rsidR="00703BE1" w:rsidRPr="00703BE1" w:rsidRDefault="00703BE1" w:rsidP="00703BE1">
            <w:pPr>
              <w:rPr>
                <w:lang w:eastAsia="en-GB"/>
              </w:rPr>
            </w:pPr>
          </w:p>
          <w:p w14:paraId="3DE0B190" w14:textId="5F2B6309" w:rsidR="00703BE1" w:rsidRDefault="00703BE1" w:rsidP="00703BE1">
            <w:pPr>
              <w:rPr>
                <w:lang w:eastAsia="en-GB"/>
              </w:rPr>
            </w:pPr>
          </w:p>
          <w:p w14:paraId="6600D2D2" w14:textId="0644DFB7" w:rsidR="00703BE1" w:rsidRDefault="00703BE1" w:rsidP="00703BE1">
            <w:pPr>
              <w:tabs>
                <w:tab w:val="left" w:pos="825"/>
                <w:tab w:val="center" w:pos="5137"/>
              </w:tabs>
              <w:rPr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77AA139" wp14:editId="3EB7A869">
                  <wp:simplePos x="0" y="0"/>
                  <wp:positionH relativeFrom="column">
                    <wp:posOffset>591185</wp:posOffset>
                  </wp:positionH>
                  <wp:positionV relativeFrom="paragraph">
                    <wp:posOffset>473075</wp:posOffset>
                  </wp:positionV>
                  <wp:extent cx="1981200" cy="1421456"/>
                  <wp:effectExtent l="0" t="0" r="0" b="762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1421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lang w:eastAsia="en-GB"/>
              </w:rPr>
              <w:tab/>
              <w:t>Simple maps of a familiar location</w:t>
            </w:r>
            <w:r>
              <w:rPr>
                <w:lang w:eastAsia="en-GB"/>
              </w:rPr>
              <w:tab/>
              <w:t xml:space="preserve">                                         Maps with keys and symbols</w:t>
            </w:r>
          </w:p>
          <w:p w14:paraId="2536AEBE" w14:textId="7C131E04" w:rsidR="00703BE1" w:rsidRPr="00703BE1" w:rsidRDefault="00703BE1" w:rsidP="00703BE1">
            <w:pPr>
              <w:rPr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7EDD8416" wp14:editId="26C4A6AD">
                  <wp:simplePos x="0" y="0"/>
                  <wp:positionH relativeFrom="column">
                    <wp:posOffset>4004945</wp:posOffset>
                  </wp:positionH>
                  <wp:positionV relativeFrom="paragraph">
                    <wp:posOffset>22225</wp:posOffset>
                  </wp:positionV>
                  <wp:extent cx="1336664" cy="163830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664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FB00E2" w14:textId="5DFE3450" w:rsidR="00703BE1" w:rsidRPr="00703BE1" w:rsidRDefault="00703BE1" w:rsidP="00703BE1">
            <w:pPr>
              <w:rPr>
                <w:lang w:eastAsia="en-GB"/>
              </w:rPr>
            </w:pPr>
          </w:p>
          <w:p w14:paraId="0CF3F1EE" w14:textId="7623BBA8" w:rsidR="00703BE1" w:rsidRPr="00703BE1" w:rsidRDefault="00703BE1" w:rsidP="00703BE1">
            <w:pPr>
              <w:rPr>
                <w:lang w:eastAsia="en-GB"/>
              </w:rPr>
            </w:pPr>
          </w:p>
          <w:p w14:paraId="4047655B" w14:textId="353363F6" w:rsidR="00703BE1" w:rsidRPr="00703BE1" w:rsidRDefault="00703BE1" w:rsidP="00703BE1">
            <w:pPr>
              <w:rPr>
                <w:lang w:eastAsia="en-GB"/>
              </w:rPr>
            </w:pPr>
          </w:p>
          <w:p w14:paraId="30982FA6" w14:textId="2EF31015" w:rsidR="00703BE1" w:rsidRDefault="00703BE1" w:rsidP="00703BE1">
            <w:pPr>
              <w:rPr>
                <w:lang w:eastAsia="en-GB"/>
              </w:rPr>
            </w:pPr>
          </w:p>
          <w:p w14:paraId="769E7618" w14:textId="02F41251" w:rsidR="00703BE1" w:rsidRDefault="00703BE1" w:rsidP="00703BE1">
            <w:pPr>
              <w:tabs>
                <w:tab w:val="left" w:pos="1305"/>
              </w:tabs>
              <w:spacing w:before="0"/>
              <w:rPr>
                <w:lang w:eastAsia="en-GB"/>
              </w:rPr>
            </w:pPr>
            <w:r>
              <w:rPr>
                <w:lang w:eastAsia="en-GB"/>
              </w:rPr>
              <w:tab/>
            </w:r>
          </w:p>
          <w:p w14:paraId="17D4FCBF" w14:textId="77777777" w:rsidR="000C071C" w:rsidRPr="000C071C" w:rsidRDefault="00703BE1" w:rsidP="00703BE1">
            <w:pPr>
              <w:tabs>
                <w:tab w:val="left" w:pos="1305"/>
              </w:tabs>
              <w:spacing w:before="0"/>
              <w:rPr>
                <w:sz w:val="10"/>
                <w:lang w:eastAsia="en-GB"/>
              </w:rPr>
            </w:pPr>
            <w:r>
              <w:rPr>
                <w:lang w:eastAsia="en-GB"/>
              </w:rPr>
              <w:t xml:space="preserve">                 </w:t>
            </w:r>
          </w:p>
          <w:p w14:paraId="35AA49D9" w14:textId="4470A4FF" w:rsidR="00C61B07" w:rsidRDefault="000C071C" w:rsidP="00703BE1">
            <w:pPr>
              <w:tabs>
                <w:tab w:val="left" w:pos="1305"/>
              </w:tabs>
              <w:spacing w:before="0"/>
              <w:rPr>
                <w:lang w:eastAsia="en-GB"/>
              </w:rPr>
            </w:pPr>
            <w:r>
              <w:rPr>
                <w:lang w:eastAsia="en-GB"/>
              </w:rPr>
              <w:t xml:space="preserve">                </w:t>
            </w:r>
            <w:r w:rsidR="00703BE1">
              <w:rPr>
                <w:lang w:eastAsia="en-GB"/>
              </w:rPr>
              <w:t>Simple world maps with continents                                  UK map- countries and capital cities</w:t>
            </w:r>
          </w:p>
          <w:p w14:paraId="69E42D16" w14:textId="076B3F55" w:rsidR="00703BE1" w:rsidRDefault="002E676B" w:rsidP="00703BE1">
            <w:pPr>
              <w:tabs>
                <w:tab w:val="left" w:pos="1305"/>
              </w:tabs>
              <w:spacing w:before="0"/>
              <w:rPr>
                <w:lang w:eastAsia="en-GB"/>
              </w:rPr>
            </w:pPr>
            <w:r>
              <w:rPr>
                <w:noProof/>
              </w:rPr>
              <w:t xml:space="preserve"> </w:t>
            </w:r>
            <w:r w:rsidR="00703BE1">
              <w:rPr>
                <w:lang w:eastAsia="en-GB"/>
              </w:rPr>
              <w:t xml:space="preserve">                           Yr2 introduce equator</w:t>
            </w:r>
          </w:p>
          <w:p w14:paraId="212A814C" w14:textId="3E038AA2" w:rsidR="00703BE1" w:rsidRPr="00703BE1" w:rsidRDefault="000C071C" w:rsidP="00703BE1">
            <w:pPr>
              <w:rPr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0AE9FA3D" wp14:editId="613B0F37">
                  <wp:simplePos x="0" y="0"/>
                  <wp:positionH relativeFrom="column">
                    <wp:posOffset>4068445</wp:posOffset>
                  </wp:positionH>
                  <wp:positionV relativeFrom="paragraph">
                    <wp:posOffset>200025</wp:posOffset>
                  </wp:positionV>
                  <wp:extent cx="1269365" cy="1465860"/>
                  <wp:effectExtent l="0" t="0" r="6985" b="127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9365" cy="1465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2B11A432" wp14:editId="31C39F0D">
                  <wp:simplePos x="0" y="0"/>
                  <wp:positionH relativeFrom="column">
                    <wp:posOffset>849630</wp:posOffset>
                  </wp:positionH>
                  <wp:positionV relativeFrom="paragraph">
                    <wp:posOffset>293370</wp:posOffset>
                  </wp:positionV>
                  <wp:extent cx="1267460" cy="1374774"/>
                  <wp:effectExtent l="0" t="0" r="889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460" cy="1374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884B9B" w14:textId="048D02BD" w:rsidR="00703BE1" w:rsidRPr="00703BE1" w:rsidRDefault="00703BE1" w:rsidP="00703BE1">
            <w:pPr>
              <w:rPr>
                <w:lang w:eastAsia="en-GB"/>
              </w:rPr>
            </w:pPr>
          </w:p>
          <w:p w14:paraId="6F0624C9" w14:textId="77777777" w:rsidR="00703BE1" w:rsidRPr="00703BE1" w:rsidRDefault="00703BE1" w:rsidP="00703BE1">
            <w:pPr>
              <w:rPr>
                <w:lang w:eastAsia="en-GB"/>
              </w:rPr>
            </w:pPr>
          </w:p>
          <w:p w14:paraId="6C815456" w14:textId="77777777" w:rsidR="00703BE1" w:rsidRPr="00703BE1" w:rsidRDefault="00703BE1" w:rsidP="00703BE1">
            <w:pPr>
              <w:rPr>
                <w:lang w:eastAsia="en-GB"/>
              </w:rPr>
            </w:pPr>
          </w:p>
          <w:p w14:paraId="57413EC2" w14:textId="388D5ED4" w:rsidR="00703BE1" w:rsidRDefault="00703BE1" w:rsidP="00703BE1">
            <w:pPr>
              <w:rPr>
                <w:lang w:eastAsia="en-GB"/>
              </w:rPr>
            </w:pPr>
          </w:p>
          <w:p w14:paraId="58289ABE" w14:textId="77777777" w:rsidR="000C071C" w:rsidRPr="000C071C" w:rsidRDefault="00703BE1" w:rsidP="00995BB0">
            <w:pPr>
              <w:tabs>
                <w:tab w:val="left" w:pos="6210"/>
              </w:tabs>
              <w:ind w:firstLine="720"/>
              <w:rPr>
                <w:sz w:val="6"/>
                <w:lang w:eastAsia="en-GB"/>
              </w:rPr>
            </w:pPr>
            <w:r>
              <w:rPr>
                <w:lang w:eastAsia="en-GB"/>
              </w:rPr>
              <w:t xml:space="preserve">     </w:t>
            </w:r>
          </w:p>
          <w:p w14:paraId="227BC0F6" w14:textId="6EF21550" w:rsidR="00703BE1" w:rsidRPr="00703BE1" w:rsidRDefault="00703BE1" w:rsidP="00995BB0">
            <w:pPr>
              <w:tabs>
                <w:tab w:val="left" w:pos="6210"/>
              </w:tabs>
              <w:ind w:firstLine="720"/>
              <w:rPr>
                <w:lang w:eastAsia="en-GB"/>
              </w:rPr>
            </w:pPr>
            <w:r>
              <w:rPr>
                <w:lang w:eastAsia="en-GB"/>
              </w:rPr>
              <w:t xml:space="preserve">  Simplified maps of focus region</w:t>
            </w:r>
            <w:r w:rsidR="00995BB0">
              <w:rPr>
                <w:lang w:eastAsia="en-GB"/>
              </w:rPr>
              <w:t>s                             Satellite image for human/physical features</w:t>
            </w:r>
          </w:p>
        </w:tc>
      </w:tr>
    </w:tbl>
    <w:bookmarkEnd w:id="0"/>
    <w:bookmarkEnd w:id="1"/>
    <w:p w14:paraId="2A21A49B" w14:textId="7DCF2C99" w:rsidR="00C61B07" w:rsidRDefault="00C61B07" w:rsidP="00995BB0">
      <w:pPr>
        <w:pStyle w:val="Heading1"/>
        <w:ind w:left="0" w:firstLine="0"/>
      </w:pPr>
      <w:r>
        <w:t>Years 3 and 4</w:t>
      </w:r>
    </w:p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4111"/>
        <w:gridCol w:w="2126"/>
        <w:gridCol w:w="1506"/>
        <w:gridCol w:w="1613"/>
        <w:gridCol w:w="2311"/>
        <w:gridCol w:w="3359"/>
      </w:tblGrid>
      <w:tr w:rsidR="00C61B07" w:rsidRPr="00C61B07" w14:paraId="7D212C30" w14:textId="77777777" w:rsidTr="00221CA0">
        <w:tc>
          <w:tcPr>
            <w:tcW w:w="4111" w:type="dxa"/>
          </w:tcPr>
          <w:p w14:paraId="35F7D727" w14:textId="77777777" w:rsidR="00C61B07" w:rsidRPr="00C61B07" w:rsidRDefault="00C61B07" w:rsidP="00221CA0">
            <w:pPr>
              <w:spacing w:after="160" w:line="259" w:lineRule="auto"/>
              <w:jc w:val="center"/>
              <w:rPr>
                <w:b/>
                <w:bCs/>
              </w:rPr>
            </w:pPr>
            <w:r w:rsidRPr="00C61B07">
              <w:rPr>
                <w:b/>
                <w:bCs/>
              </w:rPr>
              <w:t>Using and interpreting</w:t>
            </w:r>
          </w:p>
        </w:tc>
        <w:tc>
          <w:tcPr>
            <w:tcW w:w="2126" w:type="dxa"/>
          </w:tcPr>
          <w:p w14:paraId="0005CC90" w14:textId="77777777" w:rsidR="00C61B07" w:rsidRPr="00C61B07" w:rsidRDefault="00C61B07" w:rsidP="00221CA0">
            <w:pPr>
              <w:spacing w:after="160" w:line="259" w:lineRule="auto"/>
              <w:jc w:val="center"/>
              <w:rPr>
                <w:b/>
                <w:bCs/>
              </w:rPr>
            </w:pPr>
            <w:r w:rsidRPr="00C61B07">
              <w:rPr>
                <w:b/>
                <w:bCs/>
              </w:rPr>
              <w:t>Position and orientation</w:t>
            </w:r>
          </w:p>
        </w:tc>
        <w:tc>
          <w:tcPr>
            <w:tcW w:w="1506" w:type="dxa"/>
          </w:tcPr>
          <w:p w14:paraId="7985582C" w14:textId="77777777" w:rsidR="00C61B07" w:rsidRPr="00C61B07" w:rsidRDefault="00C61B07" w:rsidP="00221CA0">
            <w:pPr>
              <w:spacing w:after="160" w:line="259" w:lineRule="auto"/>
              <w:jc w:val="center"/>
              <w:rPr>
                <w:b/>
                <w:bCs/>
              </w:rPr>
            </w:pPr>
            <w:r w:rsidRPr="00C61B07">
              <w:rPr>
                <w:b/>
                <w:bCs/>
              </w:rPr>
              <w:t>Drawing</w:t>
            </w:r>
          </w:p>
        </w:tc>
        <w:tc>
          <w:tcPr>
            <w:tcW w:w="1613" w:type="dxa"/>
          </w:tcPr>
          <w:p w14:paraId="0B94821B" w14:textId="77777777" w:rsidR="00C61B07" w:rsidRPr="00C61B07" w:rsidRDefault="00C61B07" w:rsidP="00221CA0">
            <w:pPr>
              <w:spacing w:after="160" w:line="259" w:lineRule="auto"/>
              <w:jc w:val="center"/>
              <w:rPr>
                <w:b/>
                <w:bCs/>
              </w:rPr>
            </w:pPr>
            <w:r w:rsidRPr="00C61B07">
              <w:rPr>
                <w:b/>
                <w:bCs/>
              </w:rPr>
              <w:t>Symbols</w:t>
            </w:r>
          </w:p>
        </w:tc>
        <w:tc>
          <w:tcPr>
            <w:tcW w:w="2311" w:type="dxa"/>
          </w:tcPr>
          <w:p w14:paraId="5B4FF948" w14:textId="77777777" w:rsidR="00C61B07" w:rsidRPr="00C61B07" w:rsidRDefault="00C61B07" w:rsidP="00221CA0">
            <w:pPr>
              <w:spacing w:after="160" w:line="259" w:lineRule="auto"/>
              <w:jc w:val="center"/>
              <w:rPr>
                <w:b/>
                <w:bCs/>
              </w:rPr>
            </w:pPr>
            <w:r w:rsidRPr="00C61B07">
              <w:rPr>
                <w:b/>
                <w:bCs/>
              </w:rPr>
              <w:t>Perspective and scale</w:t>
            </w:r>
          </w:p>
        </w:tc>
        <w:tc>
          <w:tcPr>
            <w:tcW w:w="3359" w:type="dxa"/>
          </w:tcPr>
          <w:p w14:paraId="261B3731" w14:textId="77777777" w:rsidR="00C61B07" w:rsidRPr="00C61B07" w:rsidRDefault="00C61B07" w:rsidP="00221CA0">
            <w:pPr>
              <w:spacing w:after="160" w:line="259" w:lineRule="auto"/>
              <w:jc w:val="center"/>
              <w:rPr>
                <w:b/>
                <w:bCs/>
              </w:rPr>
            </w:pPr>
            <w:r w:rsidRPr="00C61B07">
              <w:rPr>
                <w:b/>
                <w:bCs/>
              </w:rPr>
              <w:t>Digital map making</w:t>
            </w:r>
          </w:p>
        </w:tc>
      </w:tr>
      <w:tr w:rsidR="00C61B07" w:rsidRPr="00C61B07" w14:paraId="38D25DB0" w14:textId="77777777" w:rsidTr="00221CA0">
        <w:tc>
          <w:tcPr>
            <w:tcW w:w="4111" w:type="dxa"/>
          </w:tcPr>
          <w:p w14:paraId="6652E921" w14:textId="630A07FC" w:rsidR="00C61B07" w:rsidRDefault="00C61B07" w:rsidP="00995BB0">
            <w:pPr>
              <w:spacing w:after="2" w:line="239" w:lineRule="auto"/>
              <w:ind w:right="110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use atlases, maps and globes.</w:t>
            </w:r>
          </w:p>
          <w:p w14:paraId="4974B474" w14:textId="12E13C3F" w:rsidR="00C61B07" w:rsidRDefault="00C61B07" w:rsidP="00995BB0">
            <w:pPr>
              <w:spacing w:line="242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use large scale maps outside.</w:t>
            </w:r>
          </w:p>
          <w:p w14:paraId="15C67746" w14:textId="65D0ED5D" w:rsidR="00C61B07" w:rsidRDefault="00C61B07" w:rsidP="00995BB0">
            <w:pPr>
              <w:spacing w:line="242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use maps at more than one scale.</w:t>
            </w:r>
          </w:p>
          <w:p w14:paraId="79DA7B90" w14:textId="1B2EF6A2" w:rsidR="00C61B07" w:rsidRDefault="00C61B07" w:rsidP="00995BB0">
            <w:pPr>
              <w:spacing w:line="241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make and use simple route maps.</w:t>
            </w:r>
          </w:p>
          <w:p w14:paraId="4DC339EC" w14:textId="73B86344" w:rsidR="00C61B07" w:rsidRDefault="00C61B07" w:rsidP="00995BB0">
            <w:pPr>
              <w:spacing w:line="241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locate photos of features on maps.</w:t>
            </w:r>
          </w:p>
          <w:p w14:paraId="46DDF778" w14:textId="77777777" w:rsidR="00C61B07" w:rsidRDefault="00C61B07" w:rsidP="00995BB0">
            <w:pPr>
              <w:spacing w:line="241" w:lineRule="auto"/>
              <w:ind w:right="127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use oblique and aerial views.</w:t>
            </w:r>
          </w:p>
          <w:p w14:paraId="55920141" w14:textId="03C50D4F" w:rsidR="00C61B07" w:rsidRDefault="00C61B07" w:rsidP="00995BB0">
            <w:pPr>
              <w:spacing w:line="241" w:lineRule="auto"/>
              <w:ind w:right="127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recognise some patterns on maps and begin to explain what they show.</w:t>
            </w:r>
          </w:p>
          <w:p w14:paraId="5D46F161" w14:textId="399C4EDD" w:rsidR="00C61B07" w:rsidRDefault="00C61B07" w:rsidP="00995BB0">
            <w:pPr>
              <w:spacing w:line="241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give maps a title to show their purpose.</w:t>
            </w:r>
          </w:p>
          <w:p w14:paraId="4D1C90D5" w14:textId="3C8A52D8" w:rsidR="00C61B07" w:rsidRPr="00C61B07" w:rsidRDefault="00C61B07" w:rsidP="00995BB0">
            <w:pPr>
              <w:spacing w:after="160" w:line="259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use thematic maps.</w:t>
            </w:r>
          </w:p>
          <w:p w14:paraId="33565FDE" w14:textId="21990B27" w:rsidR="00C61B07" w:rsidRPr="00C61B07" w:rsidRDefault="00C61B07" w:rsidP="00995BB0">
            <w:pPr>
              <w:spacing w:after="160" w:line="259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explain what places are like using maps at a local scale.</w:t>
            </w:r>
          </w:p>
          <w:p w14:paraId="489FDD6D" w14:textId="2EE84370" w:rsidR="00C61B07" w:rsidRPr="00C61B07" w:rsidRDefault="00C61B07" w:rsidP="00995BB0">
            <w:pPr>
              <w:spacing w:after="160" w:line="259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recognise that contours show height</w:t>
            </w:r>
            <w:r w:rsidR="00AB6293">
              <w:rPr>
                <w:sz w:val="22"/>
              </w:rPr>
              <w:t xml:space="preserve"> </w:t>
            </w:r>
            <w:r w:rsidRPr="00C61B07">
              <w:rPr>
                <w:sz w:val="22"/>
              </w:rPr>
              <w:t>and slope.</w:t>
            </w:r>
          </w:p>
        </w:tc>
        <w:tc>
          <w:tcPr>
            <w:tcW w:w="2126" w:type="dxa"/>
          </w:tcPr>
          <w:p w14:paraId="79666392" w14:textId="074D931D" w:rsidR="00C61B07" w:rsidRDefault="00C61B07" w:rsidP="00995BB0">
            <w:pPr>
              <w:spacing w:line="241" w:lineRule="auto"/>
              <w:ind w:left="2" w:right="192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use simple grids.</w:t>
            </w:r>
          </w:p>
          <w:p w14:paraId="707B1670" w14:textId="77777777" w:rsidR="00C61B07" w:rsidRDefault="00C61B07" w:rsidP="00995BB0">
            <w:pPr>
              <w:spacing w:line="241" w:lineRule="auto"/>
              <w:ind w:left="2" w:right="192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give direction instructions up to 8 cardinal points.</w:t>
            </w:r>
          </w:p>
          <w:p w14:paraId="151BBB47" w14:textId="46117F00" w:rsidR="00C61B07" w:rsidRDefault="00C61B07" w:rsidP="00995BB0">
            <w:pPr>
              <w:spacing w:line="241" w:lineRule="auto"/>
              <w:ind w:left="2" w:right="192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use 4-figure coordinates to locate features.</w:t>
            </w:r>
          </w:p>
          <w:p w14:paraId="37FE8CE5" w14:textId="3D9A094A" w:rsidR="00C61B07" w:rsidRPr="00C61B07" w:rsidRDefault="00C61B07" w:rsidP="00995BB0">
            <w:pPr>
              <w:spacing w:line="241" w:lineRule="auto"/>
              <w:ind w:left="2" w:right="192"/>
              <w:jc w:val="center"/>
              <w:rPr>
                <w:sz w:val="22"/>
              </w:rPr>
            </w:pPr>
          </w:p>
        </w:tc>
        <w:tc>
          <w:tcPr>
            <w:tcW w:w="1506" w:type="dxa"/>
          </w:tcPr>
          <w:p w14:paraId="3BD352C9" w14:textId="2841F712" w:rsidR="00C61B07" w:rsidRPr="00C61B07" w:rsidRDefault="00C61B07" w:rsidP="00995BB0">
            <w:pPr>
              <w:spacing w:after="160" w:line="259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make a map of a short route with features in correct order.</w:t>
            </w:r>
          </w:p>
          <w:p w14:paraId="5032B8F6" w14:textId="7A08B9F8" w:rsidR="00C61B07" w:rsidRPr="00C61B07" w:rsidRDefault="00C61B07" w:rsidP="00995BB0">
            <w:pPr>
              <w:spacing w:after="160" w:line="259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make a map of small area with features in correct places.</w:t>
            </w:r>
          </w:p>
        </w:tc>
        <w:tc>
          <w:tcPr>
            <w:tcW w:w="1613" w:type="dxa"/>
          </w:tcPr>
          <w:p w14:paraId="01EA67CF" w14:textId="05B03FBD" w:rsidR="00C61B07" w:rsidRDefault="00C61B07" w:rsidP="00995BB0">
            <w:pPr>
              <w:spacing w:after="1" w:line="241" w:lineRule="auto"/>
              <w:ind w:right="169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use plan views regularly.</w:t>
            </w:r>
          </w:p>
          <w:p w14:paraId="5FD03120" w14:textId="40D2237C" w:rsidR="00C61B07" w:rsidRDefault="00C61B07" w:rsidP="00995BB0">
            <w:pPr>
              <w:spacing w:after="1" w:line="241" w:lineRule="auto"/>
              <w:ind w:right="169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give maps a key with standard symbols.</w:t>
            </w:r>
          </w:p>
          <w:p w14:paraId="57C1DFB1" w14:textId="5589F31A" w:rsidR="00C61B07" w:rsidRPr="00C61B07" w:rsidRDefault="00C61B07" w:rsidP="00995BB0">
            <w:pPr>
              <w:spacing w:after="1" w:line="241" w:lineRule="auto"/>
              <w:ind w:right="169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use some Ordnance Survey style symbols.</w:t>
            </w:r>
          </w:p>
          <w:p w14:paraId="110F5DE0" w14:textId="307370F9" w:rsidR="00C61B07" w:rsidRPr="00C61B07" w:rsidRDefault="00C61B07" w:rsidP="00995BB0">
            <w:pPr>
              <w:spacing w:after="160" w:line="259" w:lineRule="auto"/>
              <w:jc w:val="center"/>
              <w:rPr>
                <w:sz w:val="22"/>
              </w:rPr>
            </w:pPr>
          </w:p>
        </w:tc>
        <w:tc>
          <w:tcPr>
            <w:tcW w:w="2311" w:type="dxa"/>
          </w:tcPr>
          <w:p w14:paraId="5F8689C5" w14:textId="77777777" w:rsidR="00C61B07" w:rsidRDefault="00C61B07" w:rsidP="00995BB0">
            <w:pPr>
              <w:spacing w:after="3" w:line="241" w:lineRule="auto"/>
              <w:ind w:left="2" w:right="26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use maps and aerial views to help me talk about for example, views from high places</w:t>
            </w:r>
            <w:r>
              <w:rPr>
                <w:sz w:val="22"/>
              </w:rPr>
              <w:t>.</w:t>
            </w:r>
          </w:p>
          <w:p w14:paraId="567124CA" w14:textId="3AED73D0" w:rsidR="00C61B07" w:rsidRPr="00C61B07" w:rsidRDefault="00C61B07" w:rsidP="00995BB0">
            <w:pPr>
              <w:spacing w:after="3" w:line="241" w:lineRule="auto"/>
              <w:ind w:left="2" w:right="26"/>
              <w:jc w:val="center"/>
              <w:rPr>
                <w:sz w:val="22"/>
              </w:rPr>
            </w:pPr>
            <w:r w:rsidRPr="00C61B07">
              <w:rPr>
                <w:sz w:val="22"/>
              </w:rPr>
              <w:t xml:space="preserve">I can make a simple scale plan of room with whole numbers for example, </w:t>
            </w:r>
            <w:r w:rsidRPr="00C61B07">
              <w:rPr>
                <w:i/>
                <w:sz w:val="22"/>
              </w:rPr>
              <w:t>1 sq.cm = 1 square tile on the floor moving onto 1cm2 = 1m2.</w:t>
            </w:r>
          </w:p>
          <w:p w14:paraId="70ACDFAC" w14:textId="4280CC40" w:rsidR="00C61B07" w:rsidRPr="00C61B07" w:rsidRDefault="00C61B07" w:rsidP="00995BB0">
            <w:pPr>
              <w:spacing w:after="160" w:line="259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use the scale bar to estimate distance.</w:t>
            </w:r>
          </w:p>
          <w:p w14:paraId="2F5620D9" w14:textId="62289D59" w:rsidR="00C61B07" w:rsidRPr="00C61B07" w:rsidRDefault="00C61B07" w:rsidP="00995BB0">
            <w:pPr>
              <w:spacing w:after="160" w:line="259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use the scale bar to calculate some distances.</w:t>
            </w:r>
          </w:p>
          <w:p w14:paraId="44B411BE" w14:textId="330DB143" w:rsidR="00C61B07" w:rsidRPr="00C61B07" w:rsidRDefault="00C61B07" w:rsidP="00995BB0">
            <w:pPr>
              <w:spacing w:after="160" w:line="259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relate measurement on maps to outdoors (using paces or tape).</w:t>
            </w:r>
          </w:p>
        </w:tc>
        <w:tc>
          <w:tcPr>
            <w:tcW w:w="3359" w:type="dxa"/>
          </w:tcPr>
          <w:p w14:paraId="1564BEA6" w14:textId="77777777" w:rsidR="00C61B07" w:rsidRDefault="00C61B07" w:rsidP="00995BB0">
            <w:pPr>
              <w:spacing w:after="2" w:line="239" w:lineRule="auto"/>
              <w:ind w:left="2" w:right="62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use the zoom function to locate places.</w:t>
            </w:r>
          </w:p>
          <w:p w14:paraId="776D8A1E" w14:textId="4B2940F7" w:rsidR="00C61B07" w:rsidRDefault="00C61B07" w:rsidP="00995BB0">
            <w:pPr>
              <w:spacing w:after="2" w:line="239" w:lineRule="auto"/>
              <w:ind w:left="2" w:right="62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use the zoom function to explore places at different scales.</w:t>
            </w:r>
          </w:p>
          <w:p w14:paraId="40589ACF" w14:textId="08AE1136" w:rsidR="00C61B07" w:rsidRDefault="00C61B07" w:rsidP="00995BB0">
            <w:pPr>
              <w:spacing w:after="1" w:line="241" w:lineRule="auto"/>
              <w:ind w:left="2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add a range of annotation labels and text to help me explain features and places.</w:t>
            </w:r>
          </w:p>
          <w:p w14:paraId="2B0796E4" w14:textId="77777777" w:rsidR="00C61B07" w:rsidRDefault="00C61B07" w:rsidP="00995BB0">
            <w:pPr>
              <w:spacing w:after="1" w:line="241" w:lineRule="auto"/>
              <w:ind w:left="2" w:right="97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highlight an area on a map and measure it using the Area Measurement Tool.</w:t>
            </w:r>
          </w:p>
          <w:p w14:paraId="2237BF0F" w14:textId="18D6F10D" w:rsidR="00C61B07" w:rsidRDefault="00C61B07" w:rsidP="00995BB0">
            <w:pPr>
              <w:spacing w:after="1" w:line="241" w:lineRule="auto"/>
              <w:ind w:left="2" w:right="97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use grid references in the search function.</w:t>
            </w:r>
          </w:p>
          <w:p w14:paraId="5B4490CF" w14:textId="08EA4E8D" w:rsidR="00C61B07" w:rsidRDefault="00C61B07" w:rsidP="00995BB0">
            <w:pPr>
              <w:spacing w:line="241" w:lineRule="auto"/>
              <w:ind w:left="2" w:right="206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use the grid reference tool to record a location.</w:t>
            </w:r>
          </w:p>
          <w:p w14:paraId="4FA95D58" w14:textId="1FD42DFF" w:rsidR="00C61B07" w:rsidRPr="00C61B07" w:rsidRDefault="00C61B07" w:rsidP="00995BB0">
            <w:pPr>
              <w:spacing w:line="241" w:lineRule="auto"/>
              <w:ind w:left="2" w:right="206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highlight areas within a given radius.</w:t>
            </w:r>
          </w:p>
          <w:p w14:paraId="4B954705" w14:textId="29F56103" w:rsidR="00C61B07" w:rsidRPr="00C61B07" w:rsidRDefault="00C61B07" w:rsidP="00995BB0">
            <w:pPr>
              <w:spacing w:after="160" w:line="259" w:lineRule="auto"/>
              <w:jc w:val="center"/>
              <w:rPr>
                <w:sz w:val="22"/>
              </w:rPr>
            </w:pPr>
            <w:r w:rsidRPr="00C61B07">
              <w:rPr>
                <w:sz w:val="22"/>
              </w:rPr>
              <w:t>I can add photographs to specific locations.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17"/>
        <w:tblW w:w="15026" w:type="dxa"/>
        <w:tblLook w:val="04A0" w:firstRow="1" w:lastRow="0" w:firstColumn="1" w:lastColumn="0" w:noHBand="0" w:noVBand="1"/>
      </w:tblPr>
      <w:tblGrid>
        <w:gridCol w:w="4531"/>
        <w:gridCol w:w="10495"/>
      </w:tblGrid>
      <w:tr w:rsidR="00AB6293" w14:paraId="7FF1F652" w14:textId="77777777" w:rsidTr="00AB6293">
        <w:trPr>
          <w:trHeight w:val="9204"/>
        </w:trPr>
        <w:tc>
          <w:tcPr>
            <w:tcW w:w="4531" w:type="dxa"/>
          </w:tcPr>
          <w:p w14:paraId="3E062651" w14:textId="77777777" w:rsidR="00AB6293" w:rsidRPr="00C61B07" w:rsidRDefault="00AB6293" w:rsidP="00AB6293">
            <w:pPr>
              <w:rPr>
                <w:sz w:val="22"/>
              </w:rPr>
            </w:pPr>
            <w:r w:rsidRPr="00C61B07">
              <w:rPr>
                <w:b/>
                <w:sz w:val="22"/>
              </w:rPr>
              <w:t>Work confidently with:</w:t>
            </w:r>
            <w:r w:rsidRPr="00C61B07">
              <w:rPr>
                <w:sz w:val="22"/>
              </w:rPr>
              <w:t xml:space="preserve"> </w:t>
            </w:r>
          </w:p>
          <w:p w14:paraId="0CF8D78E" w14:textId="77777777" w:rsidR="00AB6293" w:rsidRPr="00AE3EDC" w:rsidRDefault="00AB6293" w:rsidP="00AB6293">
            <w:pPr>
              <w:pStyle w:val="ListParagraph0"/>
              <w:numPr>
                <w:ilvl w:val="0"/>
                <w:numId w:val="15"/>
              </w:numPr>
              <w:spacing w:line="242" w:lineRule="auto"/>
              <w:rPr>
                <w:sz w:val="22"/>
              </w:rPr>
            </w:pPr>
            <w:r w:rsidRPr="00AE3EDC">
              <w:rPr>
                <w:sz w:val="22"/>
              </w:rPr>
              <w:t>Large scale street maps and large</w:t>
            </w:r>
            <w:r>
              <w:rPr>
                <w:sz w:val="22"/>
              </w:rPr>
              <w:t>-</w:t>
            </w:r>
            <w:r w:rsidRPr="00AE3EDC">
              <w:rPr>
                <w:sz w:val="22"/>
              </w:rPr>
              <w:t>scale Ordnance Survey maps (1:1250</w:t>
            </w:r>
            <w:r>
              <w:rPr>
                <w:sz w:val="22"/>
              </w:rPr>
              <w:t xml:space="preserve">, </w:t>
            </w:r>
            <w:r w:rsidRPr="00AE3EDC">
              <w:rPr>
                <w:sz w:val="22"/>
              </w:rPr>
              <w:t xml:space="preserve">1:2500), </w:t>
            </w:r>
          </w:p>
          <w:p w14:paraId="41722C2A" w14:textId="77777777" w:rsidR="00AB6293" w:rsidRPr="00C61B07" w:rsidRDefault="00AB6293" w:rsidP="00AB6293">
            <w:pPr>
              <w:pStyle w:val="ListParagraph0"/>
              <w:numPr>
                <w:ilvl w:val="0"/>
                <w:numId w:val="15"/>
              </w:numPr>
              <w:spacing w:line="242" w:lineRule="auto"/>
              <w:rPr>
                <w:sz w:val="22"/>
              </w:rPr>
            </w:pPr>
            <w:r w:rsidRPr="00C61B07">
              <w:rPr>
                <w:sz w:val="22"/>
              </w:rPr>
              <w:t xml:space="preserve">aerial photographs, </w:t>
            </w:r>
          </w:p>
          <w:p w14:paraId="54152F55" w14:textId="77777777" w:rsidR="00AB6293" w:rsidRPr="00C61B07" w:rsidRDefault="00AB6293" w:rsidP="00AB6293">
            <w:pPr>
              <w:pStyle w:val="ListParagraph0"/>
              <w:numPr>
                <w:ilvl w:val="0"/>
                <w:numId w:val="15"/>
              </w:numPr>
              <w:spacing w:line="242" w:lineRule="auto"/>
              <w:rPr>
                <w:sz w:val="22"/>
              </w:rPr>
            </w:pPr>
            <w:r w:rsidRPr="00C61B07">
              <w:rPr>
                <w:sz w:val="22"/>
              </w:rPr>
              <w:t xml:space="preserve">oblique and bird’s eye views, </w:t>
            </w:r>
          </w:p>
          <w:p w14:paraId="4BC5B52E" w14:textId="77777777" w:rsidR="00AB6293" w:rsidRPr="00C61B07" w:rsidRDefault="00AB6293" w:rsidP="00AB6293">
            <w:pPr>
              <w:pStyle w:val="ListParagraph0"/>
              <w:numPr>
                <w:ilvl w:val="0"/>
                <w:numId w:val="15"/>
              </w:numPr>
              <w:spacing w:line="242" w:lineRule="auto"/>
              <w:rPr>
                <w:sz w:val="22"/>
              </w:rPr>
            </w:pPr>
            <w:r w:rsidRPr="00C61B07">
              <w:rPr>
                <w:sz w:val="22"/>
              </w:rPr>
              <w:t xml:space="preserve">games with maps and globes, </w:t>
            </w:r>
          </w:p>
          <w:p w14:paraId="7AC495BA" w14:textId="77777777" w:rsidR="00AB6293" w:rsidRPr="00C61B07" w:rsidRDefault="00AB6293" w:rsidP="00AB6293">
            <w:pPr>
              <w:pStyle w:val="ListParagraph0"/>
              <w:numPr>
                <w:ilvl w:val="0"/>
                <w:numId w:val="15"/>
              </w:numPr>
              <w:spacing w:line="242" w:lineRule="auto"/>
              <w:rPr>
                <w:sz w:val="22"/>
              </w:rPr>
            </w:pPr>
            <w:r w:rsidRPr="00C61B07">
              <w:rPr>
                <w:sz w:val="22"/>
              </w:rPr>
              <w:t xml:space="preserve">Ordnance Survey maps 1:1250, 1:2500 and 1:10 000, </w:t>
            </w:r>
          </w:p>
          <w:p w14:paraId="62B0EF9D" w14:textId="77777777" w:rsidR="00AB6293" w:rsidRPr="00C61B07" w:rsidRDefault="00AB6293" w:rsidP="00AB6293">
            <w:pPr>
              <w:pStyle w:val="ListParagraph0"/>
              <w:numPr>
                <w:ilvl w:val="0"/>
                <w:numId w:val="15"/>
              </w:numPr>
              <w:spacing w:line="242" w:lineRule="auto"/>
              <w:rPr>
                <w:sz w:val="22"/>
              </w:rPr>
            </w:pPr>
            <w:r w:rsidRPr="00C61B07">
              <w:rPr>
                <w:sz w:val="22"/>
              </w:rPr>
              <w:t xml:space="preserve">4-figure coordinates.   </w:t>
            </w:r>
          </w:p>
          <w:p w14:paraId="38E53B5E" w14:textId="77777777" w:rsidR="00AB6293" w:rsidRPr="00C61B07" w:rsidRDefault="00AB6293" w:rsidP="00AB6293">
            <w:pPr>
              <w:spacing w:line="241" w:lineRule="auto"/>
              <w:rPr>
                <w:sz w:val="22"/>
              </w:rPr>
            </w:pPr>
            <w:r w:rsidRPr="00C61B07">
              <w:rPr>
                <w:b/>
                <w:sz w:val="22"/>
              </w:rPr>
              <w:t>Have experience</w:t>
            </w:r>
            <w:r>
              <w:rPr>
                <w:b/>
                <w:sz w:val="22"/>
              </w:rPr>
              <w:t xml:space="preserve"> of</w:t>
            </w:r>
            <w:r w:rsidRPr="00C61B07">
              <w:rPr>
                <w:b/>
                <w:sz w:val="22"/>
              </w:rPr>
              <w:t>:</w:t>
            </w:r>
            <w:r w:rsidRPr="00C61B07">
              <w:rPr>
                <w:sz w:val="22"/>
              </w:rPr>
              <w:t xml:space="preserve"> </w:t>
            </w:r>
          </w:p>
          <w:p w14:paraId="4D235D1D" w14:textId="77777777" w:rsidR="00AB6293" w:rsidRPr="00C61B07" w:rsidRDefault="00AB6293" w:rsidP="00AB6293">
            <w:pPr>
              <w:pStyle w:val="ListParagraph0"/>
              <w:numPr>
                <w:ilvl w:val="0"/>
                <w:numId w:val="16"/>
              </w:numPr>
              <w:spacing w:line="241" w:lineRule="auto"/>
              <w:rPr>
                <w:sz w:val="22"/>
              </w:rPr>
            </w:pPr>
            <w:r w:rsidRPr="00C61B07">
              <w:rPr>
                <w:sz w:val="22"/>
              </w:rPr>
              <w:t>a range of different maps for example, tourist brochure, paper and digital maps, storybook maps, atlases, Ordnance Survey paper and digital maps at different scales,</w:t>
            </w:r>
          </w:p>
          <w:p w14:paraId="60B804D0" w14:textId="77777777" w:rsidR="00AB6293" w:rsidRPr="00C61B07" w:rsidRDefault="00AB6293" w:rsidP="00AB6293">
            <w:pPr>
              <w:pStyle w:val="ListParagraph0"/>
              <w:numPr>
                <w:ilvl w:val="0"/>
                <w:numId w:val="16"/>
              </w:numPr>
              <w:spacing w:line="241" w:lineRule="auto"/>
              <w:rPr>
                <w:sz w:val="22"/>
              </w:rPr>
            </w:pPr>
            <w:r w:rsidRPr="00C61B07">
              <w:rPr>
                <w:sz w:val="22"/>
              </w:rPr>
              <w:t xml:space="preserve">6-figure coordinates. </w:t>
            </w:r>
          </w:p>
          <w:p w14:paraId="0E9D9341" w14:textId="77777777" w:rsidR="00AB6293" w:rsidRPr="00C61B07" w:rsidRDefault="00AB6293" w:rsidP="00AB6293">
            <w:pPr>
              <w:spacing w:line="241" w:lineRule="auto"/>
              <w:rPr>
                <w:sz w:val="22"/>
              </w:rPr>
            </w:pPr>
            <w:r w:rsidRPr="00C61B07">
              <w:rPr>
                <w:b/>
                <w:sz w:val="22"/>
              </w:rPr>
              <w:t>Introduce:</w:t>
            </w:r>
            <w:r w:rsidRPr="00C61B07">
              <w:rPr>
                <w:sz w:val="22"/>
              </w:rPr>
              <w:t xml:space="preserve"> </w:t>
            </w:r>
          </w:p>
          <w:p w14:paraId="4E26E979" w14:textId="77777777" w:rsidR="00AB6293" w:rsidRPr="00AE3EDC" w:rsidRDefault="00AB6293" w:rsidP="00AB6293">
            <w:pPr>
              <w:pStyle w:val="ListParagraph0"/>
              <w:numPr>
                <w:ilvl w:val="0"/>
                <w:numId w:val="22"/>
              </w:numPr>
              <w:spacing w:line="241" w:lineRule="auto"/>
              <w:rPr>
                <w:sz w:val="22"/>
              </w:rPr>
            </w:pPr>
            <w:r w:rsidRPr="00AE3EDC">
              <w:rPr>
                <w:sz w:val="22"/>
              </w:rPr>
              <w:t xml:space="preserve">what 6-figure Grid References mean, </w:t>
            </w:r>
          </w:p>
          <w:p w14:paraId="45D79E06" w14:textId="77777777" w:rsidR="00AB6293" w:rsidRPr="00AE3EDC" w:rsidRDefault="00AB6293" w:rsidP="00AB6293">
            <w:pPr>
              <w:pStyle w:val="ListParagraph0"/>
              <w:numPr>
                <w:ilvl w:val="0"/>
                <w:numId w:val="22"/>
              </w:numPr>
              <w:spacing w:line="241" w:lineRule="auto"/>
              <w:rPr>
                <w:sz w:val="22"/>
              </w:rPr>
            </w:pPr>
            <w:r w:rsidRPr="00AE3EDC">
              <w:rPr>
                <w:sz w:val="22"/>
              </w:rPr>
              <w:t xml:space="preserve">8 cardinal points, </w:t>
            </w:r>
          </w:p>
          <w:p w14:paraId="7BD62890" w14:textId="77777777" w:rsidR="00AB6293" w:rsidRPr="00995BB0" w:rsidRDefault="00AB6293" w:rsidP="00AB6293">
            <w:pPr>
              <w:pStyle w:val="ListParagraph0"/>
              <w:numPr>
                <w:ilvl w:val="0"/>
                <w:numId w:val="22"/>
              </w:numPr>
              <w:spacing w:line="241" w:lineRule="auto"/>
              <w:rPr>
                <w:sz w:val="22"/>
              </w:rPr>
            </w:pPr>
            <w:r w:rsidRPr="00AE3EDC">
              <w:rPr>
                <w:sz w:val="22"/>
              </w:rPr>
              <w:t>greater independence in using digital mapping tools.</w:t>
            </w:r>
          </w:p>
          <w:p w14:paraId="61DF1B17" w14:textId="77777777" w:rsidR="00AB6293" w:rsidRPr="00C61B07" w:rsidRDefault="00AB6293" w:rsidP="00AB6293">
            <w:pPr>
              <w:rPr>
                <w:sz w:val="22"/>
              </w:rPr>
            </w:pPr>
            <w:r w:rsidRPr="00C61B07">
              <w:rPr>
                <w:b/>
                <w:sz w:val="22"/>
              </w:rPr>
              <w:t>Context</w:t>
            </w:r>
            <w:r w:rsidRPr="00C61B07">
              <w:rPr>
                <w:sz w:val="22"/>
              </w:rPr>
              <w:t xml:space="preserve">: </w:t>
            </w:r>
          </w:p>
          <w:p w14:paraId="471F2815" w14:textId="77777777" w:rsidR="00AB6293" w:rsidRPr="00995BB0" w:rsidRDefault="00AB6293" w:rsidP="00AB6293">
            <w:pPr>
              <w:pStyle w:val="ListParagraph0"/>
              <w:numPr>
                <w:ilvl w:val="0"/>
                <w:numId w:val="31"/>
              </w:numPr>
              <w:rPr>
                <w:rFonts w:cstheme="minorHAnsi"/>
                <w:sz w:val="22"/>
              </w:rPr>
            </w:pPr>
            <w:r w:rsidRPr="00995BB0">
              <w:rPr>
                <w:rFonts w:cstheme="minorHAnsi"/>
                <w:sz w:val="22"/>
              </w:rPr>
              <w:t>a range of places in the wider locality and in contrasting localities, fieldwork in the wider locality.</w:t>
            </w:r>
          </w:p>
        </w:tc>
        <w:tc>
          <w:tcPr>
            <w:tcW w:w="10495" w:type="dxa"/>
          </w:tcPr>
          <w:p w14:paraId="453DD2D8" w14:textId="44629F85" w:rsidR="003525A0" w:rsidRPr="00C72ADE" w:rsidRDefault="003525A0" w:rsidP="003525A0">
            <w:pPr>
              <w:rPr>
                <w:color w:val="000000"/>
              </w:rPr>
            </w:pPr>
            <w:r>
              <w:rPr>
                <w:color w:val="000000"/>
              </w:rPr>
              <w:t>A continuation of maps covered in Year 1/2 plus…</w:t>
            </w:r>
          </w:p>
          <w:p w14:paraId="11518898" w14:textId="4B554357" w:rsidR="00C37B66" w:rsidRDefault="003525A0" w:rsidP="00AB6293">
            <w:pPr>
              <w:pStyle w:val="ListParagraph0"/>
              <w:ind w:firstLine="0"/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2944446F" wp14:editId="38B9890B">
                  <wp:simplePos x="0" y="0"/>
                  <wp:positionH relativeFrom="column">
                    <wp:posOffset>4041775</wp:posOffset>
                  </wp:positionH>
                  <wp:positionV relativeFrom="paragraph">
                    <wp:posOffset>30480</wp:posOffset>
                  </wp:positionV>
                  <wp:extent cx="2266950" cy="1295400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378AE282" wp14:editId="40CB443C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92710</wp:posOffset>
                  </wp:positionV>
                  <wp:extent cx="1619250" cy="1569109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1569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763D480A" wp14:editId="51059873">
                  <wp:simplePos x="0" y="0"/>
                  <wp:positionH relativeFrom="column">
                    <wp:posOffset>1774825</wp:posOffset>
                  </wp:positionH>
                  <wp:positionV relativeFrom="paragraph">
                    <wp:posOffset>170180</wp:posOffset>
                  </wp:positionV>
                  <wp:extent cx="2096453" cy="1397635"/>
                  <wp:effectExtent l="0" t="0" r="0" b="0"/>
                  <wp:wrapNone/>
                  <wp:docPr id="24" name="Picture 24" descr="Maps &amp; Guides Inde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ps &amp; Guides Inde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453" cy="1397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BBA03B0" w14:textId="7258E9F0" w:rsidR="00C37B66" w:rsidRPr="00C37B66" w:rsidRDefault="00C37B66" w:rsidP="00C37B66">
            <w:pPr>
              <w:rPr>
                <w:lang w:eastAsia="en-GB"/>
              </w:rPr>
            </w:pPr>
          </w:p>
          <w:p w14:paraId="72FB1ED4" w14:textId="3C989B7A" w:rsidR="00C37B66" w:rsidRPr="00C37B66" w:rsidRDefault="00C37B66" w:rsidP="00C37B66">
            <w:pPr>
              <w:rPr>
                <w:lang w:eastAsia="en-GB"/>
              </w:rPr>
            </w:pPr>
          </w:p>
          <w:p w14:paraId="2B5512C8" w14:textId="44EF87F2" w:rsidR="00C37B66" w:rsidRPr="00C37B66" w:rsidRDefault="00C37B66" w:rsidP="00C37B66">
            <w:pPr>
              <w:rPr>
                <w:lang w:eastAsia="en-GB"/>
              </w:rPr>
            </w:pPr>
          </w:p>
          <w:p w14:paraId="16A7690B" w14:textId="6203225B" w:rsidR="00C37B66" w:rsidRPr="00C37B66" w:rsidRDefault="003525A0" w:rsidP="00C37B66">
            <w:pPr>
              <w:rPr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320223C" wp14:editId="5EB647C5">
                      <wp:simplePos x="0" y="0"/>
                      <wp:positionH relativeFrom="column">
                        <wp:posOffset>4146550</wp:posOffset>
                      </wp:positionH>
                      <wp:positionV relativeFrom="paragraph">
                        <wp:posOffset>179070</wp:posOffset>
                      </wp:positionV>
                      <wp:extent cx="1990725" cy="552450"/>
                      <wp:effectExtent l="0" t="0" r="9525" b="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90725" cy="552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77873D" w14:textId="77777777" w:rsidR="003525A0" w:rsidRDefault="003525A0" w:rsidP="003525A0">
                                  <w:pPr>
                                    <w:tabs>
                                      <w:tab w:val="left" w:pos="6615"/>
                                    </w:tabs>
                                    <w:spacing w:before="0"/>
                                    <w:jc w:val="center"/>
                                    <w:rPr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lang w:eastAsia="en-GB"/>
                                    </w:rPr>
                                    <w:t>Locating the Equator</w:t>
                                  </w:r>
                                </w:p>
                                <w:p w14:paraId="4A8C277F" w14:textId="39589B19" w:rsidR="003525A0" w:rsidRDefault="003525A0" w:rsidP="003525A0">
                                  <w:pPr>
                                    <w:tabs>
                                      <w:tab w:val="left" w:pos="6615"/>
                                    </w:tabs>
                                    <w:spacing w:before="0"/>
                                    <w:jc w:val="center"/>
                                    <w:rPr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lang w:eastAsia="en-GB"/>
                                    </w:rPr>
                                    <w:t>Knowing where their region is in</w:t>
                                  </w:r>
                                </w:p>
                                <w:p w14:paraId="7DD4022F" w14:textId="1742DBDD" w:rsidR="003525A0" w:rsidRDefault="003525A0" w:rsidP="003525A0">
                                  <w:pPr>
                                    <w:tabs>
                                      <w:tab w:val="left" w:pos="6615"/>
                                    </w:tabs>
                                    <w:spacing w:before="0"/>
                                    <w:jc w:val="center"/>
                                    <w:rPr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lang w:eastAsia="en-GB"/>
                                    </w:rPr>
                                    <w:t>relation to the Equator</w:t>
                                  </w:r>
                                </w:p>
                                <w:p w14:paraId="466B524A" w14:textId="77777777" w:rsidR="003525A0" w:rsidRDefault="003525A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20223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margin-left:326.5pt;margin-top:14.1pt;width:156.75pt;height:43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" fillcolor="white [3201]" stroked="f" strokeweight=".5pt">
                      <v:textbox>
                        <w:txbxContent>
                          <w:p w14:paraId="7E77873D" w14:textId="77777777" w:rsidR="003525A0" w:rsidRDefault="003525A0" w:rsidP="003525A0">
                            <w:pPr>
                              <w:tabs>
                                <w:tab w:val="left" w:pos="6615"/>
                              </w:tabs>
                              <w:spacing w:before="0"/>
                              <w:jc w:val="center"/>
                              <w:rPr>
                                <w:lang w:eastAsia="en-GB"/>
                              </w:rPr>
                            </w:pPr>
                            <w:r>
                              <w:rPr>
                                <w:lang w:eastAsia="en-GB"/>
                              </w:rPr>
                              <w:t>Locating the Equator</w:t>
                            </w:r>
                          </w:p>
                          <w:p w14:paraId="4A8C277F" w14:textId="39589B19" w:rsidR="003525A0" w:rsidRDefault="003525A0" w:rsidP="003525A0">
                            <w:pPr>
                              <w:tabs>
                                <w:tab w:val="left" w:pos="6615"/>
                              </w:tabs>
                              <w:spacing w:before="0"/>
                              <w:jc w:val="center"/>
                              <w:rPr>
                                <w:lang w:eastAsia="en-GB"/>
                              </w:rPr>
                            </w:pPr>
                            <w:r>
                              <w:rPr>
                                <w:lang w:eastAsia="en-GB"/>
                              </w:rPr>
                              <w:t>Knowing where their region is in</w:t>
                            </w:r>
                          </w:p>
                          <w:p w14:paraId="7DD4022F" w14:textId="1742DBDD" w:rsidR="003525A0" w:rsidRDefault="003525A0" w:rsidP="003525A0">
                            <w:pPr>
                              <w:tabs>
                                <w:tab w:val="left" w:pos="6615"/>
                              </w:tabs>
                              <w:spacing w:before="0"/>
                              <w:jc w:val="center"/>
                              <w:rPr>
                                <w:lang w:eastAsia="en-GB"/>
                              </w:rPr>
                            </w:pPr>
                            <w:r>
                              <w:rPr>
                                <w:lang w:eastAsia="en-GB"/>
                              </w:rPr>
                              <w:t>relation to the Equator</w:t>
                            </w:r>
                          </w:p>
                          <w:p w14:paraId="466B524A" w14:textId="77777777" w:rsidR="003525A0" w:rsidRDefault="003525A0"/>
                        </w:txbxContent>
                      </v:textbox>
                    </v:shape>
                  </w:pict>
                </mc:Fallback>
              </mc:AlternateContent>
            </w:r>
          </w:p>
          <w:p w14:paraId="134929F8" w14:textId="7248DB5F" w:rsidR="00C37B66" w:rsidRDefault="00C37B66" w:rsidP="00C37B66">
            <w:pPr>
              <w:rPr>
                <w:lang w:eastAsia="en-GB"/>
              </w:rPr>
            </w:pPr>
          </w:p>
          <w:p w14:paraId="6D26A21E" w14:textId="199DE13E" w:rsidR="00C37B66" w:rsidRDefault="00C37B66" w:rsidP="003525A0">
            <w:pPr>
              <w:tabs>
                <w:tab w:val="left" w:pos="6615"/>
              </w:tabs>
              <w:spacing w:before="0"/>
              <w:rPr>
                <w:lang w:eastAsia="en-GB"/>
              </w:rPr>
            </w:pPr>
            <w:r>
              <w:rPr>
                <w:lang w:eastAsia="en-GB"/>
              </w:rPr>
              <w:t xml:space="preserve">                     </w:t>
            </w:r>
            <w:r w:rsidR="003525A0">
              <w:rPr>
                <w:lang w:eastAsia="en-GB"/>
              </w:rPr>
              <w:t xml:space="preserve">              </w:t>
            </w:r>
            <w:r>
              <w:rPr>
                <w:lang w:eastAsia="en-GB"/>
              </w:rPr>
              <w:t xml:space="preserve"> Identifying rivers on maps</w:t>
            </w:r>
            <w:r>
              <w:rPr>
                <w:lang w:eastAsia="en-GB"/>
              </w:rPr>
              <w:tab/>
              <w:t xml:space="preserve">           </w:t>
            </w:r>
          </w:p>
          <w:p w14:paraId="15DE7B18" w14:textId="5FA58663" w:rsidR="00C37B66" w:rsidRPr="00C37B66" w:rsidRDefault="003525A0" w:rsidP="00C37B66">
            <w:pPr>
              <w:rPr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3FF7970B" wp14:editId="11EC4229">
                  <wp:simplePos x="0" y="0"/>
                  <wp:positionH relativeFrom="column">
                    <wp:posOffset>3784600</wp:posOffset>
                  </wp:positionH>
                  <wp:positionV relativeFrom="paragraph">
                    <wp:posOffset>45720</wp:posOffset>
                  </wp:positionV>
                  <wp:extent cx="2028469" cy="155194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469" cy="1551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0083B675" wp14:editId="2FB2E075">
                  <wp:simplePos x="0" y="0"/>
                  <wp:positionH relativeFrom="column">
                    <wp:posOffset>796961</wp:posOffset>
                  </wp:positionH>
                  <wp:positionV relativeFrom="paragraph">
                    <wp:posOffset>93345</wp:posOffset>
                  </wp:positionV>
                  <wp:extent cx="2343150" cy="1532059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1532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B74AFF" w14:textId="26126CFD" w:rsidR="00C37B66" w:rsidRPr="00C37B66" w:rsidRDefault="00C37B66" w:rsidP="00C37B66">
            <w:pPr>
              <w:rPr>
                <w:lang w:eastAsia="en-GB"/>
              </w:rPr>
            </w:pPr>
          </w:p>
          <w:p w14:paraId="4655C084" w14:textId="4B246CD6" w:rsidR="00C37B66" w:rsidRPr="00C37B66" w:rsidRDefault="00C37B66" w:rsidP="00C37B66">
            <w:pPr>
              <w:rPr>
                <w:lang w:eastAsia="en-GB"/>
              </w:rPr>
            </w:pPr>
          </w:p>
          <w:p w14:paraId="1780A917" w14:textId="66E740CF" w:rsidR="00C37B66" w:rsidRPr="00C37B66" w:rsidRDefault="00C37B66" w:rsidP="00C37B66">
            <w:pPr>
              <w:rPr>
                <w:lang w:eastAsia="en-GB"/>
              </w:rPr>
            </w:pPr>
          </w:p>
          <w:p w14:paraId="60BBB7BC" w14:textId="220DAA6A" w:rsidR="00C37B66" w:rsidRPr="00C37B66" w:rsidRDefault="00C37B66" w:rsidP="00C37B66">
            <w:pPr>
              <w:rPr>
                <w:lang w:eastAsia="en-GB"/>
              </w:rPr>
            </w:pPr>
          </w:p>
          <w:p w14:paraId="2E2D5BC1" w14:textId="2EA14AA3" w:rsidR="003525A0" w:rsidRDefault="003525A0" w:rsidP="00C72ADE">
            <w:pPr>
              <w:tabs>
                <w:tab w:val="left" w:pos="1155"/>
                <w:tab w:val="left" w:pos="6225"/>
              </w:tabs>
              <w:rPr>
                <w:lang w:eastAsia="en-GB"/>
              </w:rPr>
            </w:pPr>
            <w:r>
              <w:rPr>
                <w:lang w:eastAsia="en-GB"/>
              </w:rPr>
              <w:t xml:space="preserve">                                      </w:t>
            </w:r>
            <w:r w:rsidR="00C37B66">
              <w:rPr>
                <w:lang w:eastAsia="en-GB"/>
              </w:rPr>
              <w:t>World climate</w:t>
            </w:r>
            <w:r>
              <w:rPr>
                <w:lang w:eastAsia="en-GB"/>
              </w:rPr>
              <w:t xml:space="preserve"> zones</w:t>
            </w:r>
            <w:r w:rsidR="00C37B66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 xml:space="preserve">                                               </w:t>
            </w:r>
            <w:r w:rsidR="00C72ADE">
              <w:rPr>
                <w:lang w:eastAsia="en-GB"/>
              </w:rPr>
              <w:t>4-figure grid reference</w:t>
            </w:r>
          </w:p>
          <w:p w14:paraId="387A04C3" w14:textId="2BEBEAC5" w:rsidR="003525A0" w:rsidRPr="003525A0" w:rsidRDefault="003525A0" w:rsidP="003525A0">
            <w:pPr>
              <w:rPr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5841DD98" wp14:editId="7C59BFDE">
                  <wp:simplePos x="0" y="0"/>
                  <wp:positionH relativeFrom="column">
                    <wp:posOffset>231775</wp:posOffset>
                  </wp:positionH>
                  <wp:positionV relativeFrom="paragraph">
                    <wp:posOffset>303530</wp:posOffset>
                  </wp:positionV>
                  <wp:extent cx="1295400" cy="846859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846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65B44877" wp14:editId="1A229FE9">
                  <wp:simplePos x="0" y="0"/>
                  <wp:positionH relativeFrom="column">
                    <wp:posOffset>3994150</wp:posOffset>
                  </wp:positionH>
                  <wp:positionV relativeFrom="paragraph">
                    <wp:posOffset>109220</wp:posOffset>
                  </wp:positionV>
                  <wp:extent cx="1419225" cy="1398231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398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B06FBB0" wp14:editId="3D5D75A7">
                  <wp:simplePos x="0" y="0"/>
                  <wp:positionH relativeFrom="column">
                    <wp:posOffset>1022350</wp:posOffset>
                  </wp:positionH>
                  <wp:positionV relativeFrom="paragraph">
                    <wp:posOffset>121920</wp:posOffset>
                  </wp:positionV>
                  <wp:extent cx="1945640" cy="1455086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6627" cy="1455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F08678" w14:textId="261FE88D" w:rsidR="003525A0" w:rsidRPr="003525A0" w:rsidRDefault="003525A0" w:rsidP="003525A0">
            <w:pPr>
              <w:rPr>
                <w:lang w:eastAsia="en-GB"/>
              </w:rPr>
            </w:pPr>
          </w:p>
          <w:p w14:paraId="39D8E077" w14:textId="1435CFE0" w:rsidR="003525A0" w:rsidRPr="003525A0" w:rsidRDefault="003525A0" w:rsidP="003525A0">
            <w:pPr>
              <w:rPr>
                <w:lang w:eastAsia="en-GB"/>
              </w:rPr>
            </w:pPr>
          </w:p>
          <w:p w14:paraId="2ACE831C" w14:textId="42A23092" w:rsidR="003525A0" w:rsidRPr="003525A0" w:rsidRDefault="003525A0" w:rsidP="003525A0">
            <w:pPr>
              <w:rPr>
                <w:lang w:eastAsia="en-GB"/>
              </w:rPr>
            </w:pPr>
          </w:p>
          <w:p w14:paraId="4B633722" w14:textId="7A32671C" w:rsidR="003525A0" w:rsidRDefault="003525A0" w:rsidP="003525A0">
            <w:pPr>
              <w:tabs>
                <w:tab w:val="left" w:pos="1845"/>
              </w:tabs>
              <w:rPr>
                <w:lang w:eastAsia="en-GB"/>
              </w:rPr>
            </w:pPr>
          </w:p>
          <w:p w14:paraId="4724C44C" w14:textId="72B61CE6" w:rsidR="00C37B66" w:rsidRPr="003525A0" w:rsidRDefault="003525A0" w:rsidP="003525A0">
            <w:pPr>
              <w:tabs>
                <w:tab w:val="left" w:pos="1845"/>
              </w:tabs>
              <w:rPr>
                <w:lang w:eastAsia="en-GB"/>
              </w:rPr>
            </w:pPr>
            <w:r>
              <w:rPr>
                <w:lang w:eastAsia="en-GB"/>
              </w:rPr>
              <w:t xml:space="preserve">                           Ordinance survey map with symbols                                   Maps with scales</w:t>
            </w:r>
          </w:p>
        </w:tc>
      </w:tr>
    </w:tbl>
    <w:p w14:paraId="75BA36F7" w14:textId="451ACEFC" w:rsidR="00E9056E" w:rsidRDefault="00E9056E" w:rsidP="00995BB0">
      <w:pPr>
        <w:pStyle w:val="Heading1"/>
        <w:ind w:left="0" w:firstLine="0"/>
      </w:pPr>
      <w:r>
        <w:t>Years 5 and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409"/>
        <w:gridCol w:w="1701"/>
        <w:gridCol w:w="1762"/>
        <w:gridCol w:w="2491"/>
        <w:gridCol w:w="2329"/>
      </w:tblGrid>
      <w:tr w:rsidR="00663888" w:rsidRPr="00C61B07" w14:paraId="7055AED6" w14:textId="77777777" w:rsidTr="00AB6293">
        <w:tc>
          <w:tcPr>
            <w:tcW w:w="3256" w:type="dxa"/>
          </w:tcPr>
          <w:p w14:paraId="03DB9400" w14:textId="77777777" w:rsidR="00E9056E" w:rsidRPr="00C61B07" w:rsidRDefault="00E9056E" w:rsidP="00AB6293">
            <w:pPr>
              <w:spacing w:after="160" w:line="259" w:lineRule="auto"/>
              <w:jc w:val="center"/>
              <w:rPr>
                <w:b/>
                <w:bCs/>
              </w:rPr>
            </w:pPr>
            <w:r w:rsidRPr="00C61B07">
              <w:rPr>
                <w:b/>
                <w:bCs/>
              </w:rPr>
              <w:t>Using and interpreting</w:t>
            </w:r>
          </w:p>
        </w:tc>
        <w:tc>
          <w:tcPr>
            <w:tcW w:w="2409" w:type="dxa"/>
          </w:tcPr>
          <w:p w14:paraId="19C977A1" w14:textId="77777777" w:rsidR="00E9056E" w:rsidRPr="00C61B07" w:rsidRDefault="00E9056E" w:rsidP="00AB6293">
            <w:pPr>
              <w:spacing w:after="160" w:line="259" w:lineRule="auto"/>
              <w:jc w:val="center"/>
              <w:rPr>
                <w:b/>
                <w:bCs/>
              </w:rPr>
            </w:pPr>
            <w:r w:rsidRPr="00C61B07">
              <w:rPr>
                <w:b/>
                <w:bCs/>
              </w:rPr>
              <w:t>Position and orientation</w:t>
            </w:r>
          </w:p>
        </w:tc>
        <w:tc>
          <w:tcPr>
            <w:tcW w:w="1701" w:type="dxa"/>
          </w:tcPr>
          <w:p w14:paraId="60FF14BB" w14:textId="77777777" w:rsidR="00E9056E" w:rsidRPr="00C61B07" w:rsidRDefault="00E9056E" w:rsidP="00AB6293">
            <w:pPr>
              <w:spacing w:after="160" w:line="259" w:lineRule="auto"/>
              <w:jc w:val="center"/>
              <w:rPr>
                <w:b/>
                <w:bCs/>
              </w:rPr>
            </w:pPr>
            <w:r w:rsidRPr="00C61B07">
              <w:rPr>
                <w:b/>
                <w:bCs/>
              </w:rPr>
              <w:t>Drawing</w:t>
            </w:r>
          </w:p>
        </w:tc>
        <w:tc>
          <w:tcPr>
            <w:tcW w:w="1762" w:type="dxa"/>
          </w:tcPr>
          <w:p w14:paraId="34CB4172" w14:textId="77777777" w:rsidR="00E9056E" w:rsidRPr="00C61B07" w:rsidRDefault="00E9056E" w:rsidP="00AB6293">
            <w:pPr>
              <w:spacing w:after="160" w:line="259" w:lineRule="auto"/>
              <w:jc w:val="center"/>
              <w:rPr>
                <w:b/>
                <w:bCs/>
              </w:rPr>
            </w:pPr>
            <w:r w:rsidRPr="00C61B07">
              <w:rPr>
                <w:b/>
                <w:bCs/>
              </w:rPr>
              <w:t>Symbols</w:t>
            </w:r>
          </w:p>
        </w:tc>
        <w:tc>
          <w:tcPr>
            <w:tcW w:w="2491" w:type="dxa"/>
          </w:tcPr>
          <w:p w14:paraId="749A8163" w14:textId="77777777" w:rsidR="00E9056E" w:rsidRPr="00C61B07" w:rsidRDefault="00E9056E" w:rsidP="00AB6293">
            <w:pPr>
              <w:spacing w:after="160" w:line="259" w:lineRule="auto"/>
              <w:jc w:val="center"/>
              <w:rPr>
                <w:b/>
                <w:bCs/>
              </w:rPr>
            </w:pPr>
            <w:r w:rsidRPr="00C61B07">
              <w:rPr>
                <w:b/>
                <w:bCs/>
              </w:rPr>
              <w:t>Perspective and scale</w:t>
            </w:r>
          </w:p>
        </w:tc>
        <w:tc>
          <w:tcPr>
            <w:tcW w:w="2329" w:type="dxa"/>
          </w:tcPr>
          <w:p w14:paraId="66629E09" w14:textId="77777777" w:rsidR="00E9056E" w:rsidRPr="00C61B07" w:rsidRDefault="00E9056E" w:rsidP="00AB6293">
            <w:pPr>
              <w:spacing w:after="160" w:line="259" w:lineRule="auto"/>
              <w:jc w:val="center"/>
              <w:rPr>
                <w:b/>
                <w:bCs/>
              </w:rPr>
            </w:pPr>
            <w:r w:rsidRPr="00C61B07">
              <w:rPr>
                <w:b/>
                <w:bCs/>
              </w:rPr>
              <w:t>Digital map making</w:t>
            </w:r>
          </w:p>
        </w:tc>
      </w:tr>
      <w:tr w:rsidR="00663888" w:rsidRPr="00C61B07" w14:paraId="3A35E99C" w14:textId="77777777" w:rsidTr="00AB6293">
        <w:tc>
          <w:tcPr>
            <w:tcW w:w="3256" w:type="dxa"/>
          </w:tcPr>
          <w:p w14:paraId="339F41A7" w14:textId="77777777" w:rsidR="00E9056E" w:rsidRPr="00AB6293" w:rsidRDefault="00E9056E" w:rsidP="00995BB0">
            <w:pPr>
              <w:ind w:left="32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relate maps to each other and to vertical aerial photographs.</w:t>
            </w:r>
          </w:p>
          <w:p w14:paraId="7FA6623B" w14:textId="77777777" w:rsidR="00E9056E" w:rsidRPr="00AB6293" w:rsidRDefault="00E9056E" w:rsidP="00995BB0">
            <w:pPr>
              <w:ind w:left="32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follow routes on maps saying what is seen.</w:t>
            </w:r>
          </w:p>
          <w:p w14:paraId="2D1364F9" w14:textId="77777777" w:rsidR="00E9056E" w:rsidRPr="00AB6293" w:rsidRDefault="00E9056E" w:rsidP="00995BB0">
            <w:pPr>
              <w:ind w:left="32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use index and contents page of atlas.</w:t>
            </w:r>
          </w:p>
          <w:p w14:paraId="5C1581E4" w14:textId="678B77EA" w:rsidR="00E9056E" w:rsidRPr="00AB6293" w:rsidRDefault="00E9056E" w:rsidP="00995BB0">
            <w:pPr>
              <w:ind w:left="32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use thematic maps for specific purposes.</w:t>
            </w:r>
          </w:p>
          <w:p w14:paraId="4024F513" w14:textId="77777777" w:rsidR="00E9056E" w:rsidRPr="00AB6293" w:rsidRDefault="00E9056E" w:rsidP="00995BB0">
            <w:pPr>
              <w:ind w:left="32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know that purpose, scale, symbols and style are related.</w:t>
            </w:r>
          </w:p>
          <w:p w14:paraId="64DAAD4C" w14:textId="6C843834" w:rsidR="00E9056E" w:rsidRPr="00AB6293" w:rsidRDefault="00E9056E" w:rsidP="00995BB0">
            <w:pPr>
              <w:ind w:left="32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appreciate different map projections.</w:t>
            </w:r>
          </w:p>
          <w:p w14:paraId="34371CD1" w14:textId="276D07D2" w:rsidR="00E9056E" w:rsidRPr="00AB6293" w:rsidRDefault="00E9056E" w:rsidP="00995BB0">
            <w:pPr>
              <w:ind w:left="32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interpret distribution maps and use thematic maps for information</w:t>
            </w:r>
          </w:p>
          <w:p w14:paraId="28E66CBE" w14:textId="77777777" w:rsidR="00AB6293" w:rsidRDefault="00E9056E" w:rsidP="00221CA0">
            <w:pPr>
              <w:ind w:left="32"/>
              <w:jc w:val="center"/>
              <w:rPr>
                <w:color w:val="000000"/>
                <w:spacing w:val="-4"/>
                <w:sz w:val="22"/>
              </w:rPr>
            </w:pPr>
            <w:r w:rsidRPr="00AB6293">
              <w:rPr>
                <w:color w:val="000000"/>
                <w:spacing w:val="-4"/>
                <w:sz w:val="22"/>
              </w:rPr>
              <w:t>I can follow a route on 1:50 000 Ordnance Survey map; I can describe and interpret relief features</w:t>
            </w:r>
          </w:p>
          <w:p w14:paraId="23CE24AB" w14:textId="0230E5A4" w:rsidR="00221CA0" w:rsidRPr="005A3311" w:rsidRDefault="00221CA0" w:rsidP="00221CA0">
            <w:pPr>
              <w:ind w:left="32"/>
              <w:jc w:val="center"/>
              <w:rPr>
                <w:color w:val="000000"/>
                <w:spacing w:val="-4"/>
                <w:sz w:val="22"/>
              </w:rPr>
            </w:pPr>
          </w:p>
        </w:tc>
        <w:tc>
          <w:tcPr>
            <w:tcW w:w="2409" w:type="dxa"/>
          </w:tcPr>
          <w:p w14:paraId="2F7D1475" w14:textId="59633AD1" w:rsidR="00E9056E" w:rsidRDefault="00E9056E" w:rsidP="00995BB0">
            <w:pPr>
              <w:ind w:left="72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use 4 and 6-figure coordinates to locate features.</w:t>
            </w:r>
          </w:p>
          <w:p w14:paraId="4ED44316" w14:textId="401E70B1" w:rsidR="003525A0" w:rsidRPr="00AB6293" w:rsidRDefault="003525A0" w:rsidP="00995BB0">
            <w:pPr>
              <w:ind w:left="72"/>
              <w:jc w:val="center"/>
              <w:rPr>
                <w:color w:val="000000"/>
                <w:sz w:val="22"/>
              </w:rPr>
            </w:pPr>
            <w:r w:rsidRPr="00C61B07">
              <w:rPr>
                <w:sz w:val="22"/>
              </w:rPr>
              <w:t>I know that 6</w:t>
            </w:r>
            <w:r>
              <w:rPr>
                <w:sz w:val="22"/>
              </w:rPr>
              <w:t xml:space="preserve"> </w:t>
            </w:r>
            <w:r w:rsidRPr="00C61B07">
              <w:rPr>
                <w:sz w:val="22"/>
              </w:rPr>
              <w:t>figure Grid References can help you find a place more accurately than 4- figure coordinates.</w:t>
            </w:r>
          </w:p>
          <w:p w14:paraId="6C86A2E5" w14:textId="383A2263" w:rsidR="00E9056E" w:rsidRPr="00AB6293" w:rsidRDefault="00E9056E" w:rsidP="00995BB0">
            <w:pPr>
              <w:ind w:left="72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give directions and instructions to 8 cardinal points.</w:t>
            </w:r>
          </w:p>
          <w:p w14:paraId="3E5EEB7A" w14:textId="29460B27" w:rsidR="00663888" w:rsidRPr="00AB6293" w:rsidRDefault="00E9056E" w:rsidP="00995BB0">
            <w:pPr>
              <w:ind w:left="72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align a map with a route.</w:t>
            </w:r>
          </w:p>
          <w:p w14:paraId="64877245" w14:textId="21BF2E46" w:rsidR="00E9056E" w:rsidRPr="00AB6293" w:rsidRDefault="00E9056E" w:rsidP="00995BB0">
            <w:pPr>
              <w:ind w:left="72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use latitude and longitude in an atlas or globe.</w:t>
            </w:r>
          </w:p>
        </w:tc>
        <w:tc>
          <w:tcPr>
            <w:tcW w:w="1701" w:type="dxa"/>
          </w:tcPr>
          <w:p w14:paraId="4455F5BC" w14:textId="77777777" w:rsidR="00E9056E" w:rsidRPr="00AB6293" w:rsidRDefault="00E9056E" w:rsidP="00995BB0">
            <w:pPr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make sketch maps of an area using symbols and key.</w:t>
            </w:r>
          </w:p>
          <w:p w14:paraId="30C1117A" w14:textId="77777777" w:rsidR="00E9056E" w:rsidRPr="00AB6293" w:rsidRDefault="00E9056E" w:rsidP="00995BB0">
            <w:pPr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 xml:space="preserve">I can </w:t>
            </w:r>
            <w:proofErr w:type="gramStart"/>
            <w:r w:rsidRPr="00AB6293">
              <w:rPr>
                <w:color w:val="000000"/>
                <w:sz w:val="22"/>
              </w:rPr>
              <w:t>make a plan</w:t>
            </w:r>
            <w:proofErr w:type="gramEnd"/>
            <w:r w:rsidRPr="00AB6293">
              <w:rPr>
                <w:color w:val="000000"/>
                <w:sz w:val="22"/>
              </w:rPr>
              <w:t xml:space="preserve"> for example, garden, play park; with scale.</w:t>
            </w:r>
          </w:p>
          <w:p w14:paraId="79C84989" w14:textId="7F26B32D" w:rsidR="00E9056E" w:rsidRPr="00AB6293" w:rsidRDefault="00E9056E" w:rsidP="00995BB0">
            <w:pPr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design maps from descriptions.</w:t>
            </w:r>
          </w:p>
          <w:p w14:paraId="13BA1345" w14:textId="0AB4C7A7" w:rsidR="00E9056E" w:rsidRPr="00AB6293" w:rsidRDefault="00E9056E" w:rsidP="00995BB0">
            <w:pPr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draw thematic maps for example, local open spaces.</w:t>
            </w:r>
          </w:p>
          <w:p w14:paraId="61103300" w14:textId="6481F357" w:rsidR="00E9056E" w:rsidRPr="00AB6293" w:rsidRDefault="00E9056E" w:rsidP="00995BB0">
            <w:pPr>
              <w:jc w:val="center"/>
              <w:rPr>
                <w:sz w:val="22"/>
              </w:rPr>
            </w:pPr>
            <w:r w:rsidRPr="00AB6293">
              <w:rPr>
                <w:color w:val="000000"/>
                <w:sz w:val="22"/>
              </w:rPr>
              <w:t>I can draw scale plans.</w:t>
            </w:r>
          </w:p>
        </w:tc>
        <w:tc>
          <w:tcPr>
            <w:tcW w:w="1762" w:type="dxa"/>
          </w:tcPr>
          <w:p w14:paraId="53F8386F" w14:textId="545C0059" w:rsidR="00E9056E" w:rsidRPr="00AB6293" w:rsidRDefault="00E9056E" w:rsidP="00995BB0">
            <w:pPr>
              <w:ind w:left="50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use agreed and Ordnance Survey symbols.</w:t>
            </w:r>
          </w:p>
          <w:p w14:paraId="7499DB5A" w14:textId="77777777" w:rsidR="00E9056E" w:rsidRPr="00AB6293" w:rsidRDefault="00E9056E" w:rsidP="00995BB0">
            <w:pPr>
              <w:ind w:left="50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appreciate maps cannot show everything.</w:t>
            </w:r>
          </w:p>
          <w:p w14:paraId="4D811484" w14:textId="77777777" w:rsidR="00E9056E" w:rsidRPr="00AB6293" w:rsidRDefault="00E9056E" w:rsidP="00995BB0">
            <w:pPr>
              <w:ind w:left="50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use standard symbols</w:t>
            </w:r>
          </w:p>
          <w:p w14:paraId="7A38E7FA" w14:textId="5E3103A0" w:rsidR="00E9056E" w:rsidRPr="00AB6293" w:rsidRDefault="00E9056E" w:rsidP="00995BB0">
            <w:pPr>
              <w:ind w:left="50"/>
              <w:jc w:val="center"/>
              <w:rPr>
                <w:sz w:val="22"/>
              </w:rPr>
            </w:pPr>
            <w:r w:rsidRPr="00AB6293">
              <w:rPr>
                <w:color w:val="000000"/>
                <w:sz w:val="22"/>
              </w:rPr>
              <w:t>I know 1:50.000 symbols and atlas symbols.</w:t>
            </w:r>
          </w:p>
        </w:tc>
        <w:tc>
          <w:tcPr>
            <w:tcW w:w="2491" w:type="dxa"/>
          </w:tcPr>
          <w:p w14:paraId="54413132" w14:textId="68863663" w:rsidR="00E9056E" w:rsidRPr="00AB6293" w:rsidRDefault="00E9056E" w:rsidP="00995BB0">
            <w:pPr>
              <w:ind w:left="84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use a range of viewpoints up to satellite.</w:t>
            </w:r>
          </w:p>
          <w:p w14:paraId="64093D5A" w14:textId="7FE16EEB" w:rsidR="00E9056E" w:rsidRPr="00AB6293" w:rsidRDefault="00E9056E" w:rsidP="00995BB0">
            <w:pPr>
              <w:ind w:left="84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use models and maps to talk about contours and slope.</w:t>
            </w:r>
          </w:p>
          <w:p w14:paraId="51839F01" w14:textId="06693059" w:rsidR="00E9056E" w:rsidRPr="00AB6293" w:rsidRDefault="00E9056E" w:rsidP="00995BB0">
            <w:pPr>
              <w:ind w:left="84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use a scale bar on all maps.</w:t>
            </w:r>
          </w:p>
          <w:p w14:paraId="4177C620" w14:textId="0C708D4B" w:rsidR="00E9056E" w:rsidRPr="00AB6293" w:rsidRDefault="00E9056E" w:rsidP="00995BB0">
            <w:pPr>
              <w:ind w:left="84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use a linear scale to measure rivers.</w:t>
            </w:r>
          </w:p>
          <w:p w14:paraId="2AF88E85" w14:textId="77777777" w:rsidR="00E9056E" w:rsidRPr="00AB6293" w:rsidRDefault="00E9056E" w:rsidP="00995BB0">
            <w:pPr>
              <w:ind w:left="84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describe height and slope using maps, fieldwork and photographs.</w:t>
            </w:r>
          </w:p>
          <w:p w14:paraId="1C805671" w14:textId="54E92A3F" w:rsidR="00E9056E" w:rsidRPr="00AB6293" w:rsidRDefault="00E9056E" w:rsidP="00995BB0">
            <w:pPr>
              <w:ind w:left="84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read and compare map scales.</w:t>
            </w:r>
          </w:p>
          <w:p w14:paraId="7E9607D2" w14:textId="56732356" w:rsidR="00995BB0" w:rsidRPr="00AB6293" w:rsidRDefault="00E9056E" w:rsidP="00995BB0">
            <w:pPr>
              <w:ind w:left="84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draw measured plans for example, from field data.</w:t>
            </w:r>
          </w:p>
        </w:tc>
        <w:tc>
          <w:tcPr>
            <w:tcW w:w="2329" w:type="dxa"/>
          </w:tcPr>
          <w:p w14:paraId="3188A268" w14:textId="77777777" w:rsidR="00E9056E" w:rsidRPr="00AB6293" w:rsidRDefault="00E9056E" w:rsidP="00995BB0">
            <w:pPr>
              <w:ind w:left="130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find 6-figure grid references and check using the Grid Reference Tool.</w:t>
            </w:r>
          </w:p>
          <w:p w14:paraId="61EA2514" w14:textId="6E9D69F2" w:rsidR="00E9056E" w:rsidRPr="00AB6293" w:rsidRDefault="00E9056E" w:rsidP="00995BB0">
            <w:pPr>
              <w:ind w:left="130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combine area and point markers to illustrate a theme.</w:t>
            </w:r>
          </w:p>
          <w:p w14:paraId="4EF538F2" w14:textId="7FBAA173" w:rsidR="00E9056E" w:rsidRPr="00AB6293" w:rsidRDefault="00E9056E" w:rsidP="00995BB0">
            <w:pPr>
              <w:ind w:left="130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use maps at different scales to illustrate a story or issue.</w:t>
            </w:r>
          </w:p>
          <w:p w14:paraId="30967F6C" w14:textId="331476AE" w:rsidR="00E9056E" w:rsidRPr="00AB6293" w:rsidRDefault="00E9056E" w:rsidP="00995BB0">
            <w:pPr>
              <w:ind w:left="130"/>
              <w:jc w:val="center"/>
              <w:rPr>
                <w:color w:val="000000"/>
                <w:sz w:val="22"/>
              </w:rPr>
            </w:pPr>
            <w:r w:rsidRPr="00AB6293">
              <w:rPr>
                <w:color w:val="000000"/>
                <w:sz w:val="22"/>
              </w:rPr>
              <w:t>I can use maps to research factual information about locations and features.</w:t>
            </w:r>
          </w:p>
          <w:p w14:paraId="5CCCDC8D" w14:textId="10068EFA" w:rsidR="00E9056E" w:rsidRPr="00AB6293" w:rsidRDefault="00E9056E" w:rsidP="00995BB0">
            <w:pPr>
              <w:ind w:left="130"/>
              <w:jc w:val="center"/>
              <w:rPr>
                <w:sz w:val="22"/>
              </w:rPr>
            </w:pPr>
            <w:r w:rsidRPr="00AB6293">
              <w:rPr>
                <w:color w:val="000000"/>
                <w:sz w:val="22"/>
              </w:rPr>
              <w:t>I can use linear and area measuring tools accurately.</w:t>
            </w:r>
          </w:p>
        </w:tc>
      </w:tr>
    </w:tbl>
    <w:tbl>
      <w:tblPr>
        <w:tblStyle w:val="TableGrid"/>
        <w:tblpPr w:leftFromText="180" w:rightFromText="180" w:vertAnchor="text" w:tblpY="167"/>
        <w:tblW w:w="0" w:type="auto"/>
        <w:tblLook w:val="04A0" w:firstRow="1" w:lastRow="0" w:firstColumn="1" w:lastColumn="0" w:noHBand="0" w:noVBand="1"/>
      </w:tblPr>
      <w:tblGrid>
        <w:gridCol w:w="4531"/>
        <w:gridCol w:w="9417"/>
      </w:tblGrid>
      <w:tr w:rsidR="005A3311" w:rsidRPr="00C61B07" w14:paraId="64F45D7B" w14:textId="77777777" w:rsidTr="005A3311">
        <w:tc>
          <w:tcPr>
            <w:tcW w:w="4531" w:type="dxa"/>
          </w:tcPr>
          <w:p w14:paraId="2F2EE1A0" w14:textId="77777777" w:rsidR="005A3311" w:rsidRDefault="005A3311" w:rsidP="005A3311">
            <w:pPr>
              <w:spacing w:before="0"/>
              <w:rPr>
                <w:rFonts w:cs="Arial"/>
                <w:b/>
                <w:color w:val="000000"/>
              </w:rPr>
            </w:pPr>
          </w:p>
          <w:p w14:paraId="34928427" w14:textId="77777777" w:rsidR="005A3311" w:rsidRDefault="005A3311" w:rsidP="005A3311">
            <w:pPr>
              <w:spacing w:before="0"/>
              <w:rPr>
                <w:rFonts w:cs="Arial"/>
                <w:color w:val="000000"/>
              </w:rPr>
            </w:pPr>
            <w:r>
              <w:rPr>
                <w:rFonts w:cs="Arial"/>
                <w:b/>
                <w:color w:val="000000"/>
              </w:rPr>
              <w:t>Work confidently with</w:t>
            </w:r>
            <w:r>
              <w:rPr>
                <w:rFonts w:cs="Arial"/>
                <w:color w:val="000000"/>
              </w:rPr>
              <w:t xml:space="preserve">: </w:t>
            </w:r>
          </w:p>
          <w:p w14:paraId="73E49B84" w14:textId="77777777" w:rsidR="005A3311" w:rsidRPr="00AB6293" w:rsidRDefault="005A3311" w:rsidP="005A3311">
            <w:pPr>
              <w:pStyle w:val="ListParagraph0"/>
              <w:numPr>
                <w:ilvl w:val="0"/>
                <w:numId w:val="14"/>
              </w:numPr>
              <w:rPr>
                <w:color w:val="000000"/>
              </w:rPr>
            </w:pPr>
            <w:r w:rsidRPr="00AB6293">
              <w:rPr>
                <w:color w:val="000000"/>
              </w:rPr>
              <w:t xml:space="preserve">Large scale street maps and large-scale Ordnance Survey maps (1:1250. 1:2500); aerial photographs, oblique and bird’s eye views, games with maps and globes, Ordnance Survey maps 1:1250, 1:2500,1:10 000, 1:25 000. 1:50 000 4 and 6-figure coordinates. </w:t>
            </w:r>
          </w:p>
          <w:p w14:paraId="242EFE82" w14:textId="77777777" w:rsidR="005A3311" w:rsidRPr="00663888" w:rsidRDefault="005A3311" w:rsidP="005A3311">
            <w:pPr>
              <w:pStyle w:val="ListParagraph0"/>
              <w:rPr>
                <w:color w:val="000000"/>
              </w:rPr>
            </w:pPr>
          </w:p>
          <w:p w14:paraId="39E675E7" w14:textId="77777777" w:rsidR="005A3311" w:rsidRDefault="005A3311" w:rsidP="005A3311">
            <w:pPr>
              <w:spacing w:before="0"/>
              <w:rPr>
                <w:rFonts w:cs="Arial"/>
                <w:color w:val="000000"/>
              </w:rPr>
            </w:pPr>
            <w:r>
              <w:rPr>
                <w:rFonts w:cs="Arial"/>
                <w:b/>
                <w:color w:val="000000"/>
              </w:rPr>
              <w:t>Have experience</w:t>
            </w:r>
            <w:r>
              <w:rPr>
                <w:rFonts w:cs="Arial"/>
                <w:color w:val="000000"/>
              </w:rPr>
              <w:t xml:space="preserve">: </w:t>
            </w:r>
          </w:p>
          <w:p w14:paraId="5945ECFE" w14:textId="77777777" w:rsidR="005A3311" w:rsidRPr="00AB6293" w:rsidRDefault="005A3311" w:rsidP="005A3311">
            <w:pPr>
              <w:pStyle w:val="ListParagraph0"/>
              <w:numPr>
                <w:ilvl w:val="0"/>
                <w:numId w:val="14"/>
              </w:numPr>
              <w:rPr>
                <w:color w:val="000000"/>
              </w:rPr>
            </w:pPr>
            <w:r w:rsidRPr="00AB6293">
              <w:rPr>
                <w:color w:val="000000"/>
              </w:rPr>
              <w:t>of a range of different maps for example, tourist brochure, paper and digital maps, storybook maps, atlases, Ordnance Survey paper and digital maps at different scales, 6-figure coordinates.</w:t>
            </w:r>
          </w:p>
          <w:p w14:paraId="6AA1B073" w14:textId="77777777" w:rsidR="005A3311" w:rsidRDefault="005A3311" w:rsidP="005A3311">
            <w:pPr>
              <w:spacing w:before="0"/>
              <w:rPr>
                <w:rFonts w:cs="Arial"/>
                <w:color w:val="000000"/>
              </w:rPr>
            </w:pPr>
          </w:p>
          <w:p w14:paraId="57FB265C" w14:textId="77777777" w:rsidR="005A3311" w:rsidRDefault="005A3311" w:rsidP="005A3311">
            <w:pPr>
              <w:spacing w:before="0"/>
              <w:rPr>
                <w:rFonts w:cs="Arial"/>
                <w:color w:val="000000"/>
              </w:rPr>
            </w:pPr>
            <w:r>
              <w:rPr>
                <w:rFonts w:cs="Arial"/>
                <w:b/>
                <w:color w:val="000000"/>
              </w:rPr>
              <w:t>Introduce</w:t>
            </w:r>
            <w:r>
              <w:rPr>
                <w:rFonts w:cs="Arial"/>
                <w:color w:val="000000"/>
              </w:rPr>
              <w:t xml:space="preserve">: </w:t>
            </w:r>
          </w:p>
          <w:p w14:paraId="58FB778E" w14:textId="77777777" w:rsidR="005A3311" w:rsidRPr="00AB6293" w:rsidRDefault="005A3311" w:rsidP="005A3311">
            <w:pPr>
              <w:pStyle w:val="ListParagraph0"/>
              <w:numPr>
                <w:ilvl w:val="0"/>
                <w:numId w:val="14"/>
              </w:numPr>
              <w:rPr>
                <w:color w:val="000000"/>
              </w:rPr>
            </w:pPr>
            <w:r w:rsidRPr="00AB6293">
              <w:rPr>
                <w:color w:val="000000"/>
              </w:rPr>
              <w:t>what 6 figure Grid References mean and how to calculate them.</w:t>
            </w:r>
          </w:p>
          <w:p w14:paraId="42265E26" w14:textId="347C1BA7" w:rsidR="005A3311" w:rsidRDefault="005A3311" w:rsidP="005A3311">
            <w:pPr>
              <w:tabs>
                <w:tab w:val="left" w:pos="2280"/>
              </w:tabs>
              <w:spacing w:before="0"/>
              <w:rPr>
                <w:rFonts w:cs="Arial"/>
                <w:b/>
                <w:color w:val="000000"/>
              </w:rPr>
            </w:pPr>
          </w:p>
          <w:p w14:paraId="54F6B04B" w14:textId="77777777" w:rsidR="005A3311" w:rsidRDefault="005A3311" w:rsidP="005A3311">
            <w:pPr>
              <w:tabs>
                <w:tab w:val="left" w:pos="2280"/>
              </w:tabs>
              <w:spacing w:before="0"/>
              <w:rPr>
                <w:rFonts w:cs="Arial"/>
                <w:color w:val="000000"/>
              </w:rPr>
            </w:pPr>
            <w:r>
              <w:rPr>
                <w:rFonts w:cs="Arial"/>
                <w:b/>
                <w:color w:val="000000"/>
              </w:rPr>
              <w:t>Context</w:t>
            </w:r>
            <w:r>
              <w:rPr>
                <w:rFonts w:cs="Arial"/>
                <w:color w:val="000000"/>
              </w:rPr>
              <w:t xml:space="preserve">: </w:t>
            </w:r>
          </w:p>
          <w:p w14:paraId="16D61AF2" w14:textId="77777777" w:rsidR="005A3311" w:rsidRDefault="005A3311" w:rsidP="005A3311">
            <w:pPr>
              <w:pStyle w:val="ListParagraph0"/>
              <w:numPr>
                <w:ilvl w:val="0"/>
                <w:numId w:val="14"/>
              </w:numPr>
              <w:tabs>
                <w:tab w:val="left" w:pos="2280"/>
              </w:tabs>
              <w:rPr>
                <w:color w:val="000000"/>
              </w:rPr>
            </w:pPr>
            <w:r w:rsidRPr="00AB6293">
              <w:rPr>
                <w:color w:val="000000"/>
              </w:rPr>
              <w:t>a range of places at different scales and with different themes, fieldwork in the wider and distant locality.</w:t>
            </w:r>
          </w:p>
          <w:p w14:paraId="54A3A161" w14:textId="0A491D14" w:rsidR="00C72ADE" w:rsidRPr="005A3311" w:rsidRDefault="00C72ADE" w:rsidP="005A3311">
            <w:pPr>
              <w:tabs>
                <w:tab w:val="left" w:pos="2280"/>
              </w:tabs>
              <w:rPr>
                <w:color w:val="000000"/>
              </w:rPr>
            </w:pPr>
          </w:p>
        </w:tc>
        <w:tc>
          <w:tcPr>
            <w:tcW w:w="9417" w:type="dxa"/>
          </w:tcPr>
          <w:p w14:paraId="576F7412" w14:textId="44D48983" w:rsidR="00C72ADE" w:rsidRPr="00C72ADE" w:rsidRDefault="00C72ADE" w:rsidP="00C72ADE">
            <w:pPr>
              <w:rPr>
                <w:color w:val="000000"/>
              </w:rPr>
            </w:pPr>
            <w:r>
              <w:rPr>
                <w:color w:val="000000"/>
              </w:rPr>
              <w:t xml:space="preserve">A </w:t>
            </w:r>
            <w:r w:rsidR="00DF598E">
              <w:rPr>
                <w:color w:val="000000"/>
              </w:rPr>
              <w:t>continuation</w:t>
            </w:r>
            <w:r>
              <w:rPr>
                <w:color w:val="000000"/>
              </w:rPr>
              <w:t xml:space="preserve"> of maps </w:t>
            </w:r>
            <w:r w:rsidR="00DF598E">
              <w:rPr>
                <w:color w:val="000000"/>
              </w:rPr>
              <w:t>covered</w:t>
            </w:r>
            <w:r>
              <w:rPr>
                <w:color w:val="000000"/>
              </w:rPr>
              <w:t xml:space="preserve"> in Year 3/4 plus…</w:t>
            </w:r>
          </w:p>
          <w:p w14:paraId="6FE1B8C7" w14:textId="785BAAD4" w:rsidR="00122B0C" w:rsidRDefault="00122B0C" w:rsidP="00C72ADE">
            <w:pPr>
              <w:rPr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7655E1E0" wp14:editId="45775080">
                  <wp:simplePos x="0" y="0"/>
                  <wp:positionH relativeFrom="column">
                    <wp:posOffset>899445</wp:posOffset>
                  </wp:positionH>
                  <wp:positionV relativeFrom="paragraph">
                    <wp:posOffset>79072</wp:posOffset>
                  </wp:positionV>
                  <wp:extent cx="1160060" cy="1167743"/>
                  <wp:effectExtent l="0" t="0" r="254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060" cy="1167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54D7B538" wp14:editId="0D580742">
                  <wp:simplePos x="0" y="0"/>
                  <wp:positionH relativeFrom="column">
                    <wp:posOffset>3151524</wp:posOffset>
                  </wp:positionH>
                  <wp:positionV relativeFrom="paragraph">
                    <wp:posOffset>147244</wp:posOffset>
                  </wp:positionV>
                  <wp:extent cx="2408823" cy="1073555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8823" cy="10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72D8D0" w14:textId="3025075C" w:rsidR="00C72ADE" w:rsidRPr="00C72ADE" w:rsidRDefault="00C72ADE" w:rsidP="00C72ADE">
            <w:pPr>
              <w:rPr>
                <w:color w:val="000000"/>
              </w:rPr>
            </w:pPr>
          </w:p>
          <w:p w14:paraId="30BAA957" w14:textId="7677D0A2" w:rsidR="00C72ADE" w:rsidRPr="00C72ADE" w:rsidRDefault="00C72ADE" w:rsidP="00C72ADE">
            <w:pPr>
              <w:rPr>
                <w:lang w:eastAsia="en-GB"/>
              </w:rPr>
            </w:pPr>
          </w:p>
          <w:p w14:paraId="73E70AF2" w14:textId="01289018" w:rsidR="00C72ADE" w:rsidRPr="00C72ADE" w:rsidRDefault="00C72ADE" w:rsidP="00C72ADE">
            <w:pPr>
              <w:rPr>
                <w:lang w:eastAsia="en-GB"/>
              </w:rPr>
            </w:pPr>
          </w:p>
          <w:p w14:paraId="75DD6B29" w14:textId="2D439D56" w:rsidR="00C72ADE" w:rsidRDefault="00122B0C" w:rsidP="00122B0C">
            <w:pPr>
              <w:tabs>
                <w:tab w:val="left" w:pos="3180"/>
              </w:tabs>
              <w:rPr>
                <w:lang w:eastAsia="en-GB"/>
              </w:rPr>
            </w:pPr>
            <w:r>
              <w:rPr>
                <w:lang w:eastAsia="en-GB"/>
              </w:rPr>
              <w:t xml:space="preserve">                       </w:t>
            </w:r>
            <w:r w:rsidR="00C72ADE">
              <w:rPr>
                <w:lang w:eastAsia="en-GB"/>
              </w:rPr>
              <w:t>Identify mountainous regions                                Lines of longitude and latitude</w:t>
            </w:r>
          </w:p>
          <w:p w14:paraId="25A1C8E0" w14:textId="5D49AB45" w:rsidR="00C72ADE" w:rsidRDefault="00122B0C" w:rsidP="00C72ADE">
            <w:pPr>
              <w:jc w:val="center"/>
              <w:rPr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175B7BF5" wp14:editId="1AACEAA3">
                  <wp:simplePos x="0" y="0"/>
                  <wp:positionH relativeFrom="column">
                    <wp:posOffset>3669599</wp:posOffset>
                  </wp:positionH>
                  <wp:positionV relativeFrom="paragraph">
                    <wp:posOffset>196888</wp:posOffset>
                  </wp:positionV>
                  <wp:extent cx="1466982" cy="1310185"/>
                  <wp:effectExtent l="0" t="0" r="0" b="444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982" cy="1310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allowOverlap="1" wp14:anchorId="4814B077" wp14:editId="459E1396">
                      <wp:simplePos x="0" y="0"/>
                      <wp:positionH relativeFrom="column">
                        <wp:posOffset>503479</wp:posOffset>
                      </wp:positionH>
                      <wp:positionV relativeFrom="paragraph">
                        <wp:posOffset>192157</wp:posOffset>
                      </wp:positionV>
                      <wp:extent cx="2142699" cy="1624084"/>
                      <wp:effectExtent l="0" t="0" r="10160" b="14605"/>
                      <wp:wrapNone/>
                      <wp:docPr id="25" name="Group 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42699" cy="1624084"/>
                                <a:chOff x="0" y="0"/>
                                <a:chExt cx="2805364" cy="2226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" name="Picture 1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77720" cy="12522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" name="Picture 1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05469" y="1078173"/>
                                  <a:ext cx="1690370" cy="1141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3" name="Rectangle 23"/>
                              <wps:cNvSpPr/>
                              <wps:spPr>
                                <a:xfrm>
                                  <a:off x="1105469" y="1064525"/>
                                  <a:ext cx="1699895" cy="1162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21741B" id="Group 25" o:spid="_x0000_s1026" style="position:absolute;margin-left:39.65pt;margin-top:15.15pt;width:168.7pt;height:127.9pt;z-index:251675648;mso-width-relative:margin;mso-height-relative:margin" coordsize="28053,222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8" o:spid="_x0000_s1027" type="#_x0000_t75" style="position:absolute;width:20777;height:12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">
                        <v:imagedata r:id="rId29" o:title=""/>
                      </v:shape>
                      <v:shape id="Picture 17" o:spid="_x0000_s1028" type="#_x0000_t75" style="position:absolute;left:11054;top:10781;width:16904;height:11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">
                        <v:imagedata r:id="rId30" o:title=""/>
                      </v:shape>
                      <v:rect id="Rectangle 23" o:spid="_x0000_s1029" style="position:absolute;left:11054;top:10645;width:16999;height:11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" filled="f" strokecolor="black [3213]" strokeweight="1pt"/>
                    </v:group>
                  </w:pict>
                </mc:Fallback>
              </mc:AlternateContent>
            </w:r>
            <w:r w:rsidR="00C72ADE">
              <w:rPr>
                <w:lang w:eastAsia="en-GB"/>
              </w:rPr>
              <w:t xml:space="preserve">                                                                            </w:t>
            </w:r>
          </w:p>
          <w:p w14:paraId="0E0735C4" w14:textId="14705FA7" w:rsidR="00C72ADE" w:rsidRDefault="00C72ADE" w:rsidP="00C72ADE">
            <w:pPr>
              <w:jc w:val="center"/>
              <w:rPr>
                <w:lang w:eastAsia="en-GB"/>
              </w:rPr>
            </w:pPr>
          </w:p>
          <w:p w14:paraId="20810E1C" w14:textId="700E8744" w:rsidR="00C72ADE" w:rsidRDefault="00C72ADE" w:rsidP="00C72ADE">
            <w:pPr>
              <w:jc w:val="center"/>
              <w:rPr>
                <w:noProof/>
              </w:rPr>
            </w:pPr>
          </w:p>
          <w:p w14:paraId="31F39557" w14:textId="62D44880" w:rsidR="00C72ADE" w:rsidRDefault="00C72ADE" w:rsidP="00C72ADE">
            <w:pPr>
              <w:jc w:val="center"/>
              <w:rPr>
                <w:lang w:eastAsia="en-GB"/>
              </w:rPr>
            </w:pPr>
          </w:p>
          <w:p w14:paraId="1B40B0BA" w14:textId="3CF89BC5" w:rsidR="00C72ADE" w:rsidRDefault="00C72ADE" w:rsidP="00C72ADE">
            <w:pPr>
              <w:jc w:val="center"/>
              <w:rPr>
                <w:lang w:eastAsia="en-GB"/>
              </w:rPr>
            </w:pPr>
          </w:p>
          <w:p w14:paraId="1A8CE05F" w14:textId="319612F6" w:rsidR="00C72ADE" w:rsidRDefault="00122B0C" w:rsidP="00C72ADE">
            <w:pPr>
              <w:tabs>
                <w:tab w:val="left" w:pos="5715"/>
              </w:tabs>
              <w:rPr>
                <w:lang w:eastAsia="en-GB"/>
              </w:rPr>
            </w:pPr>
            <w:r>
              <w:rPr>
                <w:lang w:eastAsia="en-GB"/>
              </w:rPr>
              <w:t xml:space="preserve">     </w:t>
            </w:r>
            <w:r w:rsidR="00C72ADE">
              <w:rPr>
                <w:lang w:eastAsia="en-GB"/>
              </w:rPr>
              <w:tab/>
              <w:t xml:space="preserve">       6-figure grid references</w:t>
            </w:r>
          </w:p>
          <w:p w14:paraId="40F77DEE" w14:textId="005177CF" w:rsidR="005A3311" w:rsidRDefault="00C72ADE" w:rsidP="00C72ADE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  </w:t>
            </w:r>
            <w:r w:rsidR="00122B0C">
              <w:rPr>
                <w:lang w:eastAsia="en-GB"/>
              </w:rPr>
              <w:t xml:space="preserve">      </w:t>
            </w:r>
            <w:r>
              <w:rPr>
                <w:lang w:eastAsia="en-GB"/>
              </w:rPr>
              <w:t>Understanding elevation through contour lines</w:t>
            </w:r>
          </w:p>
          <w:p w14:paraId="2A49A766" w14:textId="28AC44ED" w:rsidR="00122B0C" w:rsidRDefault="00122B0C" w:rsidP="00C72ADE">
            <w:pPr>
              <w:rPr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089627B3" wp14:editId="42FDDF05">
                  <wp:simplePos x="0" y="0"/>
                  <wp:positionH relativeFrom="column">
                    <wp:posOffset>380365</wp:posOffset>
                  </wp:positionH>
                  <wp:positionV relativeFrom="paragraph">
                    <wp:posOffset>222847</wp:posOffset>
                  </wp:positionV>
                  <wp:extent cx="2185826" cy="1050878"/>
                  <wp:effectExtent l="0" t="0" r="5080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5826" cy="1050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773EF5" w14:textId="13B748FD" w:rsidR="00122B0C" w:rsidRDefault="00122B0C" w:rsidP="00C72ADE">
            <w:pPr>
              <w:rPr>
                <w:lang w:eastAsia="en-GB"/>
              </w:rPr>
            </w:pPr>
          </w:p>
          <w:p w14:paraId="18331447" w14:textId="77777777" w:rsidR="00122B0C" w:rsidRDefault="00122B0C" w:rsidP="00C72ADE">
            <w:pPr>
              <w:rPr>
                <w:lang w:eastAsia="en-GB"/>
              </w:rPr>
            </w:pPr>
          </w:p>
          <w:p w14:paraId="05CA4FF7" w14:textId="77777777" w:rsidR="00122B0C" w:rsidRDefault="00122B0C" w:rsidP="00C72ADE">
            <w:pPr>
              <w:rPr>
                <w:lang w:eastAsia="en-GB"/>
              </w:rPr>
            </w:pPr>
          </w:p>
          <w:p w14:paraId="162B8C88" w14:textId="77777777" w:rsidR="00122B0C" w:rsidRDefault="000C5380" w:rsidP="00C72ADE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                      Various thematic maps</w:t>
            </w:r>
          </w:p>
          <w:p w14:paraId="5C3C867D" w14:textId="18A53D40" w:rsidR="000C5380" w:rsidRPr="00C72ADE" w:rsidRDefault="000C5380" w:rsidP="00C72ADE">
            <w:pPr>
              <w:rPr>
                <w:lang w:eastAsia="en-GB"/>
              </w:rPr>
            </w:pPr>
          </w:p>
        </w:tc>
      </w:tr>
    </w:tbl>
    <w:p w14:paraId="285DBF26" w14:textId="76C16AD9" w:rsidR="006C33C2" w:rsidRDefault="006C33C2" w:rsidP="009D7FB3">
      <w:pPr>
        <w:spacing w:after="160" w:line="259" w:lineRule="auto"/>
      </w:pPr>
    </w:p>
    <w:sectPr w:rsidR="006C33C2" w:rsidSect="000C071C">
      <w:headerReference w:type="default" r:id="rId32"/>
      <w:footerReference w:type="default" r:id="rId33"/>
      <w:pgSz w:w="16838" w:h="11906" w:orient="landscape"/>
      <w:pgMar w:top="567" w:right="1440" w:bottom="1440" w:left="1440" w:header="340" w:footer="624" w:gutter="0"/>
      <w:pgBorders w:offsetFrom="page">
        <w:top w:val="dotDash" w:sz="36" w:space="24" w:color="385623" w:themeColor="accent6" w:themeShade="80"/>
        <w:left w:val="dotDash" w:sz="36" w:space="24" w:color="385623" w:themeColor="accent6" w:themeShade="80"/>
        <w:bottom w:val="dotDash" w:sz="36" w:space="24" w:color="385623" w:themeColor="accent6" w:themeShade="80"/>
        <w:right w:val="dotDash" w:sz="36" w:space="24" w:color="385623" w:themeColor="accent6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F0E4AA" w14:textId="77777777" w:rsidR="00DC3AFA" w:rsidRDefault="00DC3AFA" w:rsidP="005A1304">
      <w:r>
        <w:separator/>
      </w:r>
    </w:p>
  </w:endnote>
  <w:endnote w:type="continuationSeparator" w:id="0">
    <w:p w14:paraId="1D91BB88" w14:textId="77777777" w:rsidR="00DC3AFA" w:rsidRDefault="00DC3AFA" w:rsidP="005A1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mnes Con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39243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19F38B" w14:textId="3F862F30" w:rsidR="00D20FA5" w:rsidRDefault="00D20FA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C58F871" w14:textId="084E8390" w:rsidR="00A14AF5" w:rsidRDefault="00A14AF5" w:rsidP="0078651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ED9632" w14:textId="77777777" w:rsidR="00DC3AFA" w:rsidRDefault="00DC3AFA" w:rsidP="005A1304">
      <w:r>
        <w:separator/>
      </w:r>
    </w:p>
  </w:footnote>
  <w:footnote w:type="continuationSeparator" w:id="0">
    <w:p w14:paraId="31F4D419" w14:textId="77777777" w:rsidR="00DC3AFA" w:rsidRDefault="00DC3AFA" w:rsidP="005A1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3C8BBC" w14:textId="6CA2EE23" w:rsidR="00516A97" w:rsidRDefault="00516A97">
    <w:pPr>
      <w:pStyle w:val="Header"/>
      <w:jc w:val="center"/>
    </w:pPr>
  </w:p>
  <w:p w14:paraId="760AB4AB" w14:textId="77777777" w:rsidR="00516A97" w:rsidRDefault="00516A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10E84"/>
    <w:multiLevelType w:val="hybridMultilevel"/>
    <w:tmpl w:val="0E46E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65E58"/>
    <w:multiLevelType w:val="hybridMultilevel"/>
    <w:tmpl w:val="6C52F8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110F1"/>
    <w:multiLevelType w:val="multilevel"/>
    <w:tmpl w:val="508A1F32"/>
    <w:styleLink w:val="edin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Roman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7853728"/>
    <w:multiLevelType w:val="hybridMultilevel"/>
    <w:tmpl w:val="2B409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7B2851"/>
    <w:multiLevelType w:val="hybridMultilevel"/>
    <w:tmpl w:val="B3601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60F75"/>
    <w:multiLevelType w:val="hybridMultilevel"/>
    <w:tmpl w:val="68C254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6C6F"/>
    <w:multiLevelType w:val="hybridMultilevel"/>
    <w:tmpl w:val="40AEB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3A4B48"/>
    <w:multiLevelType w:val="hybridMultilevel"/>
    <w:tmpl w:val="B22CD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0E173F"/>
    <w:multiLevelType w:val="hybridMultilevel"/>
    <w:tmpl w:val="9F002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AB4C0B"/>
    <w:multiLevelType w:val="hybridMultilevel"/>
    <w:tmpl w:val="E1FC44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38707C4"/>
    <w:multiLevelType w:val="hybridMultilevel"/>
    <w:tmpl w:val="14207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EC1FE7"/>
    <w:multiLevelType w:val="hybridMultilevel"/>
    <w:tmpl w:val="18FE0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570F0C"/>
    <w:multiLevelType w:val="hybridMultilevel"/>
    <w:tmpl w:val="FEB2B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70639B"/>
    <w:multiLevelType w:val="hybridMultilevel"/>
    <w:tmpl w:val="F4B44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900B5"/>
    <w:multiLevelType w:val="hybridMultilevel"/>
    <w:tmpl w:val="27FC6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27107B"/>
    <w:multiLevelType w:val="hybridMultilevel"/>
    <w:tmpl w:val="2C88B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A2B66"/>
    <w:multiLevelType w:val="hybridMultilevel"/>
    <w:tmpl w:val="63AC4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A57A04"/>
    <w:multiLevelType w:val="hybridMultilevel"/>
    <w:tmpl w:val="E8942DA0"/>
    <w:lvl w:ilvl="0" w:tplc="0809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18" w15:restartNumberingAfterBreak="0">
    <w:nsid w:val="4E5C525D"/>
    <w:multiLevelType w:val="hybridMultilevel"/>
    <w:tmpl w:val="1EC24E8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06330F1"/>
    <w:multiLevelType w:val="hybridMultilevel"/>
    <w:tmpl w:val="E4DA4596"/>
    <w:lvl w:ilvl="0" w:tplc="08090001">
      <w:start w:val="1"/>
      <w:numFmt w:val="bullet"/>
      <w:lvlText w:val=""/>
      <w:lvlJc w:val="left"/>
      <w:pPr>
        <w:ind w:left="223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20" w15:restartNumberingAfterBreak="0">
    <w:nsid w:val="5445123B"/>
    <w:multiLevelType w:val="hybridMultilevel"/>
    <w:tmpl w:val="3A4A9AD4"/>
    <w:lvl w:ilvl="0" w:tplc="0809000F">
      <w:start w:val="1"/>
      <w:numFmt w:val="decimal"/>
      <w:lvlText w:val="%1."/>
      <w:lvlJc w:val="left"/>
      <w:pPr>
        <w:ind w:left="710" w:hanging="360"/>
      </w:pPr>
    </w:lvl>
    <w:lvl w:ilvl="1" w:tplc="08090019" w:tentative="1">
      <w:start w:val="1"/>
      <w:numFmt w:val="lowerLetter"/>
      <w:lvlText w:val="%2."/>
      <w:lvlJc w:val="left"/>
      <w:pPr>
        <w:ind w:left="1430" w:hanging="360"/>
      </w:pPr>
    </w:lvl>
    <w:lvl w:ilvl="2" w:tplc="0809001B" w:tentative="1">
      <w:start w:val="1"/>
      <w:numFmt w:val="lowerRoman"/>
      <w:lvlText w:val="%3."/>
      <w:lvlJc w:val="right"/>
      <w:pPr>
        <w:ind w:left="2150" w:hanging="180"/>
      </w:pPr>
    </w:lvl>
    <w:lvl w:ilvl="3" w:tplc="0809000F" w:tentative="1">
      <w:start w:val="1"/>
      <w:numFmt w:val="decimal"/>
      <w:lvlText w:val="%4."/>
      <w:lvlJc w:val="left"/>
      <w:pPr>
        <w:ind w:left="2870" w:hanging="360"/>
      </w:pPr>
    </w:lvl>
    <w:lvl w:ilvl="4" w:tplc="08090019" w:tentative="1">
      <w:start w:val="1"/>
      <w:numFmt w:val="lowerLetter"/>
      <w:lvlText w:val="%5."/>
      <w:lvlJc w:val="left"/>
      <w:pPr>
        <w:ind w:left="3590" w:hanging="360"/>
      </w:pPr>
    </w:lvl>
    <w:lvl w:ilvl="5" w:tplc="0809001B" w:tentative="1">
      <w:start w:val="1"/>
      <w:numFmt w:val="lowerRoman"/>
      <w:lvlText w:val="%6."/>
      <w:lvlJc w:val="right"/>
      <w:pPr>
        <w:ind w:left="4310" w:hanging="180"/>
      </w:pPr>
    </w:lvl>
    <w:lvl w:ilvl="6" w:tplc="0809000F" w:tentative="1">
      <w:start w:val="1"/>
      <w:numFmt w:val="decimal"/>
      <w:lvlText w:val="%7."/>
      <w:lvlJc w:val="left"/>
      <w:pPr>
        <w:ind w:left="5030" w:hanging="360"/>
      </w:pPr>
    </w:lvl>
    <w:lvl w:ilvl="7" w:tplc="08090019" w:tentative="1">
      <w:start w:val="1"/>
      <w:numFmt w:val="lowerLetter"/>
      <w:lvlText w:val="%8."/>
      <w:lvlJc w:val="left"/>
      <w:pPr>
        <w:ind w:left="5750" w:hanging="360"/>
      </w:pPr>
    </w:lvl>
    <w:lvl w:ilvl="8" w:tplc="08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1" w15:restartNumberingAfterBreak="0">
    <w:nsid w:val="556B3E47"/>
    <w:multiLevelType w:val="hybridMultilevel"/>
    <w:tmpl w:val="C5C4973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BDE2D47"/>
    <w:multiLevelType w:val="hybridMultilevel"/>
    <w:tmpl w:val="7B2E3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D1480F"/>
    <w:multiLevelType w:val="hybridMultilevel"/>
    <w:tmpl w:val="F8F46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8F6C87"/>
    <w:multiLevelType w:val="hybridMultilevel"/>
    <w:tmpl w:val="6CE87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E31A03"/>
    <w:multiLevelType w:val="hybridMultilevel"/>
    <w:tmpl w:val="D8BE8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3F16C2"/>
    <w:multiLevelType w:val="hybridMultilevel"/>
    <w:tmpl w:val="ACD88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A55CEB"/>
    <w:multiLevelType w:val="hybridMultilevel"/>
    <w:tmpl w:val="E182F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D571DD"/>
    <w:multiLevelType w:val="hybridMultilevel"/>
    <w:tmpl w:val="D64CB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51705E"/>
    <w:multiLevelType w:val="hybridMultilevel"/>
    <w:tmpl w:val="861C5BC6"/>
    <w:lvl w:ilvl="0" w:tplc="4ABEB8A8">
      <w:start w:val="1"/>
      <w:numFmt w:val="decimal"/>
      <w:pStyle w:val="ListParagraph"/>
      <w:lvlText w:val="%1."/>
      <w:lvlJc w:val="left"/>
      <w:pPr>
        <w:ind w:left="720" w:hanging="360"/>
      </w:pPr>
    </w:lvl>
    <w:lvl w:ilvl="1" w:tplc="51324E7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5F6CEC"/>
    <w:multiLevelType w:val="hybridMultilevel"/>
    <w:tmpl w:val="B94E9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9"/>
  </w:num>
  <w:num w:numId="3">
    <w:abstractNumId w:val="5"/>
  </w:num>
  <w:num w:numId="4">
    <w:abstractNumId w:val="9"/>
  </w:num>
  <w:num w:numId="5">
    <w:abstractNumId w:val="18"/>
  </w:num>
  <w:num w:numId="6">
    <w:abstractNumId w:val="19"/>
  </w:num>
  <w:num w:numId="7">
    <w:abstractNumId w:val="7"/>
  </w:num>
  <w:num w:numId="8">
    <w:abstractNumId w:val="13"/>
  </w:num>
  <w:num w:numId="9">
    <w:abstractNumId w:val="23"/>
  </w:num>
  <w:num w:numId="10">
    <w:abstractNumId w:val="20"/>
  </w:num>
  <w:num w:numId="11">
    <w:abstractNumId w:val="17"/>
  </w:num>
  <w:num w:numId="12">
    <w:abstractNumId w:val="24"/>
  </w:num>
  <w:num w:numId="13">
    <w:abstractNumId w:val="8"/>
  </w:num>
  <w:num w:numId="14">
    <w:abstractNumId w:val="14"/>
  </w:num>
  <w:num w:numId="15">
    <w:abstractNumId w:val="1"/>
  </w:num>
  <w:num w:numId="16">
    <w:abstractNumId w:val="10"/>
  </w:num>
  <w:num w:numId="17">
    <w:abstractNumId w:val="3"/>
  </w:num>
  <w:num w:numId="18">
    <w:abstractNumId w:val="22"/>
  </w:num>
  <w:num w:numId="19">
    <w:abstractNumId w:val="28"/>
  </w:num>
  <w:num w:numId="20">
    <w:abstractNumId w:val="12"/>
  </w:num>
  <w:num w:numId="21">
    <w:abstractNumId w:val="27"/>
  </w:num>
  <w:num w:numId="22">
    <w:abstractNumId w:val="11"/>
  </w:num>
  <w:num w:numId="23">
    <w:abstractNumId w:val="15"/>
  </w:num>
  <w:num w:numId="24">
    <w:abstractNumId w:val="26"/>
  </w:num>
  <w:num w:numId="25">
    <w:abstractNumId w:val="6"/>
  </w:num>
  <w:num w:numId="26">
    <w:abstractNumId w:val="25"/>
  </w:num>
  <w:num w:numId="27">
    <w:abstractNumId w:val="16"/>
  </w:num>
  <w:num w:numId="28">
    <w:abstractNumId w:val="0"/>
  </w:num>
  <w:num w:numId="29">
    <w:abstractNumId w:val="30"/>
  </w:num>
  <w:num w:numId="30">
    <w:abstractNumId w:val="21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3C2"/>
    <w:rsid w:val="00024F3A"/>
    <w:rsid w:val="00044DCB"/>
    <w:rsid w:val="000C071C"/>
    <w:rsid w:val="000C5380"/>
    <w:rsid w:val="00111B50"/>
    <w:rsid w:val="00122B0C"/>
    <w:rsid w:val="001F2D19"/>
    <w:rsid w:val="00211806"/>
    <w:rsid w:val="00221CA0"/>
    <w:rsid w:val="00293908"/>
    <w:rsid w:val="002E676B"/>
    <w:rsid w:val="00342F12"/>
    <w:rsid w:val="003525A0"/>
    <w:rsid w:val="003A6A34"/>
    <w:rsid w:val="0040495D"/>
    <w:rsid w:val="00426824"/>
    <w:rsid w:val="00467F53"/>
    <w:rsid w:val="0047768E"/>
    <w:rsid w:val="004F4337"/>
    <w:rsid w:val="00516A97"/>
    <w:rsid w:val="00554D74"/>
    <w:rsid w:val="005A1304"/>
    <w:rsid w:val="005A3311"/>
    <w:rsid w:val="005B76CB"/>
    <w:rsid w:val="00612007"/>
    <w:rsid w:val="006228FB"/>
    <w:rsid w:val="00663888"/>
    <w:rsid w:val="006C33C2"/>
    <w:rsid w:val="00703BE1"/>
    <w:rsid w:val="00786515"/>
    <w:rsid w:val="008901FF"/>
    <w:rsid w:val="008C0959"/>
    <w:rsid w:val="008C3C31"/>
    <w:rsid w:val="009263D6"/>
    <w:rsid w:val="00972669"/>
    <w:rsid w:val="00987CD7"/>
    <w:rsid w:val="00995BB0"/>
    <w:rsid w:val="009A6153"/>
    <w:rsid w:val="009C74DA"/>
    <w:rsid w:val="009D7FB3"/>
    <w:rsid w:val="00A10837"/>
    <w:rsid w:val="00A14AF5"/>
    <w:rsid w:val="00AB6293"/>
    <w:rsid w:val="00AE3EDC"/>
    <w:rsid w:val="00AE67FB"/>
    <w:rsid w:val="00B46512"/>
    <w:rsid w:val="00B634E8"/>
    <w:rsid w:val="00B774B9"/>
    <w:rsid w:val="00BE3FC7"/>
    <w:rsid w:val="00C37B66"/>
    <w:rsid w:val="00C61B07"/>
    <w:rsid w:val="00C72ADE"/>
    <w:rsid w:val="00CA105E"/>
    <w:rsid w:val="00CA4053"/>
    <w:rsid w:val="00D13C8F"/>
    <w:rsid w:val="00D20FA5"/>
    <w:rsid w:val="00D71778"/>
    <w:rsid w:val="00DB1717"/>
    <w:rsid w:val="00DC3AFA"/>
    <w:rsid w:val="00DE71BA"/>
    <w:rsid w:val="00DF598E"/>
    <w:rsid w:val="00E9056E"/>
    <w:rsid w:val="00EB4C81"/>
    <w:rsid w:val="00F05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7E69B4E"/>
  <w15:chartTrackingRefBased/>
  <w15:docId w15:val="{725FD90E-F1E9-4628-826E-D49088EE4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9056E"/>
    <w:pPr>
      <w:spacing w:before="240" w:after="0" w:line="240" w:lineRule="auto"/>
    </w:pPr>
    <w:rPr>
      <w:rFonts w:ascii="Arial" w:eastAsia="Calibri" w:hAnsi="Arial" w:cs="Times New Roman"/>
      <w:sz w:val="20"/>
      <w:szCs w:val="20"/>
    </w:rPr>
  </w:style>
  <w:style w:type="paragraph" w:styleId="Heading1">
    <w:name w:val="heading 1"/>
    <w:basedOn w:val="Heading2"/>
    <w:next w:val="Normal"/>
    <w:link w:val="Heading1Char"/>
    <w:uiPriority w:val="9"/>
    <w:qFormat/>
    <w:rsid w:val="0040495D"/>
    <w:pPr>
      <w:spacing w:before="240" w:after="240"/>
      <w:ind w:left="11" w:hanging="11"/>
      <w:outlineLvl w:val="0"/>
    </w:pPr>
    <w:rPr>
      <w:i w:val="0"/>
      <w14:textOutline w14:w="9525" w14:cap="rnd" w14:cmpd="sng" w14:algn="ctr">
        <w14:solidFill>
          <w14:schemeClr w14:val="accent6">
            <w14:lumMod w14:val="50000"/>
          </w14:schemeClr>
        </w14:solidFill>
        <w14:prstDash w14:val="solid"/>
        <w14:bevel/>
      </w14:textOutline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3C8F"/>
    <w:pPr>
      <w:keepNext/>
      <w:keepLines/>
      <w:spacing w:before="40"/>
      <w:ind w:left="10" w:hanging="10"/>
      <w:outlineLvl w:val="1"/>
    </w:pPr>
    <w:rPr>
      <w:rFonts w:asciiTheme="majorHAnsi" w:eastAsiaTheme="majorEastAsia" w:hAnsiTheme="majorHAnsi" w:cstheme="majorBidi"/>
      <w:b/>
      <w:bCs/>
      <w:i/>
      <w:color w:val="385623" w:themeColor="accent6" w:themeShade="80"/>
      <w:sz w:val="28"/>
      <w:szCs w:val="22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3C31"/>
    <w:pPr>
      <w:keepNext/>
      <w:keepLines/>
      <w:spacing w:before="40" w:line="250" w:lineRule="auto"/>
      <w:ind w:left="10" w:hanging="10"/>
      <w:outlineLvl w:val="2"/>
    </w:pPr>
    <w:rPr>
      <w:rFonts w:asciiTheme="majorHAnsi" w:eastAsiaTheme="majorEastAsia" w:hAnsiTheme="majorHAnsi" w:cstheme="majorBidi"/>
      <w:b/>
      <w:i/>
      <w:sz w:val="24"/>
      <w:szCs w:val="22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3C31"/>
    <w:pPr>
      <w:keepNext/>
      <w:keepLines/>
      <w:spacing w:before="40" w:line="250" w:lineRule="auto"/>
      <w:ind w:left="10" w:hanging="1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2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3C31"/>
    <w:pPr>
      <w:keepNext/>
      <w:keepLines/>
      <w:spacing w:before="40" w:line="250" w:lineRule="auto"/>
      <w:ind w:left="10" w:hanging="10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szCs w:val="22"/>
      <w:lang w:eastAsia="en-GB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C3C31"/>
    <w:pPr>
      <w:keepNext/>
      <w:keepLines/>
      <w:spacing w:before="40" w:line="250" w:lineRule="auto"/>
      <w:ind w:left="10" w:hanging="10"/>
      <w:outlineLvl w:val="5"/>
    </w:pPr>
    <w:rPr>
      <w:rFonts w:asciiTheme="majorHAnsi" w:eastAsiaTheme="majorEastAsia" w:hAnsiTheme="majorHAnsi" w:cstheme="majorBidi"/>
      <w:color w:val="1F3763" w:themeColor="accent1" w:themeShade="7F"/>
      <w:sz w:val="24"/>
      <w:szCs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3C31"/>
    <w:pPr>
      <w:tabs>
        <w:tab w:val="center" w:pos="4513"/>
        <w:tab w:val="right" w:pos="9026"/>
      </w:tabs>
      <w:spacing w:before="0"/>
      <w:ind w:left="10" w:hanging="10"/>
    </w:pPr>
    <w:rPr>
      <w:rFonts w:asciiTheme="minorHAnsi" w:eastAsia="Arial" w:hAnsiTheme="minorHAnsi" w:cs="Arial"/>
      <w:sz w:val="24"/>
      <w:szCs w:val="22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8C3C31"/>
  </w:style>
  <w:style w:type="paragraph" w:styleId="Footer">
    <w:name w:val="footer"/>
    <w:basedOn w:val="Normal"/>
    <w:link w:val="FooterChar"/>
    <w:uiPriority w:val="99"/>
    <w:unhideWhenUsed/>
    <w:rsid w:val="008C3C31"/>
    <w:pPr>
      <w:tabs>
        <w:tab w:val="center" w:pos="4513"/>
        <w:tab w:val="right" w:pos="9026"/>
      </w:tabs>
      <w:spacing w:before="0"/>
      <w:ind w:left="10" w:hanging="10"/>
    </w:pPr>
    <w:rPr>
      <w:rFonts w:asciiTheme="minorHAnsi" w:eastAsia="Arial" w:hAnsiTheme="minorHAnsi" w:cs="Arial"/>
      <w:sz w:val="24"/>
      <w:szCs w:val="22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8C3C31"/>
  </w:style>
  <w:style w:type="paragraph" w:styleId="BalloonText">
    <w:name w:val="Balloon Text"/>
    <w:basedOn w:val="Normal"/>
    <w:link w:val="BalloonTextChar"/>
    <w:uiPriority w:val="99"/>
    <w:semiHidden/>
    <w:unhideWhenUsed/>
    <w:rsid w:val="008C3C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C3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C3C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3C31"/>
    <w:pPr>
      <w:spacing w:before="0" w:after="4"/>
      <w:ind w:left="10" w:hanging="10"/>
    </w:pPr>
    <w:rPr>
      <w:rFonts w:asciiTheme="minorHAnsi" w:eastAsia="Arial" w:hAnsiTheme="minorHAnsi" w:cs="Arial"/>
      <w:lang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3C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3C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3C31"/>
    <w:rPr>
      <w:b/>
      <w:bCs/>
      <w:sz w:val="20"/>
      <w:szCs w:val="20"/>
    </w:rPr>
  </w:style>
  <w:style w:type="numbering" w:customStyle="1" w:styleId="edina">
    <w:name w:val="edina"/>
    <w:uiPriority w:val="99"/>
    <w:rsid w:val="008C3C31"/>
    <w:pPr>
      <w:numPr>
        <w:numId w:val="1"/>
      </w:numPr>
    </w:pPr>
  </w:style>
  <w:style w:type="character" w:styleId="FollowedHyperlink">
    <w:name w:val="FollowedHyperlink"/>
    <w:basedOn w:val="DefaultParagraphFont"/>
    <w:uiPriority w:val="99"/>
    <w:semiHidden/>
    <w:unhideWhenUsed/>
    <w:rsid w:val="008C3C31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13C8F"/>
    <w:rPr>
      <w:rFonts w:asciiTheme="majorHAnsi" w:eastAsiaTheme="majorEastAsia" w:hAnsiTheme="majorHAnsi" w:cstheme="majorBidi"/>
      <w:b/>
      <w:bCs/>
      <w:i/>
      <w:color w:val="385623" w:themeColor="accent6" w:themeShade="80"/>
      <w:sz w:val="2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40495D"/>
    <w:rPr>
      <w:rFonts w:asciiTheme="majorHAnsi" w:eastAsiaTheme="majorEastAsia" w:hAnsiTheme="majorHAnsi" w:cstheme="majorBidi"/>
      <w:b/>
      <w:bCs/>
      <w:color w:val="385623" w:themeColor="accent6" w:themeShade="80"/>
      <w:sz w:val="28"/>
      <w:lang w:eastAsia="en-GB"/>
      <w14:textOutline w14:w="9525" w14:cap="rnd" w14:cmpd="sng" w14:algn="ctr">
        <w14:solidFill>
          <w14:schemeClr w14:val="accent6">
            <w14:lumMod w14:val="50000"/>
          </w14:schemeClr>
        </w14:solidFill>
        <w14:prstDash w14:val="solid"/>
        <w14:bevel/>
      </w14:textOutline>
    </w:rPr>
  </w:style>
  <w:style w:type="character" w:customStyle="1" w:styleId="Heading3Char">
    <w:name w:val="Heading 3 Char"/>
    <w:basedOn w:val="DefaultParagraphFont"/>
    <w:link w:val="Heading3"/>
    <w:uiPriority w:val="9"/>
    <w:rsid w:val="008C3C31"/>
    <w:rPr>
      <w:rFonts w:asciiTheme="majorHAnsi" w:eastAsiaTheme="majorEastAsia" w:hAnsiTheme="majorHAnsi" w:cstheme="majorBidi"/>
      <w:b/>
      <w:i/>
      <w:color w:val="385623" w:themeColor="accent6" w:themeShade="80"/>
    </w:rPr>
  </w:style>
  <w:style w:type="character" w:customStyle="1" w:styleId="Heading4Char">
    <w:name w:val="Heading 4 Char"/>
    <w:basedOn w:val="DefaultParagraphFont"/>
    <w:link w:val="Heading4"/>
    <w:uiPriority w:val="9"/>
    <w:rsid w:val="008C3C3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C3C3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C3C31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yperlink">
    <w:name w:val="Hyperlink"/>
    <w:basedOn w:val="DefaultParagraphFont"/>
    <w:uiPriority w:val="99"/>
    <w:unhideWhenUsed/>
    <w:rsid w:val="008C3C31"/>
    <w:rPr>
      <w:color w:val="0563C1" w:themeColor="hyperlink"/>
      <w:u w:val="single"/>
    </w:rPr>
  </w:style>
  <w:style w:type="paragraph" w:styleId="ListParagraph0">
    <w:name w:val="List Paragraph"/>
    <w:basedOn w:val="Normal"/>
    <w:link w:val="ListParagraphChar"/>
    <w:uiPriority w:val="34"/>
    <w:qFormat/>
    <w:rsid w:val="008C3C31"/>
    <w:pPr>
      <w:spacing w:before="0" w:after="4" w:line="250" w:lineRule="auto"/>
      <w:ind w:left="720" w:hanging="10"/>
      <w:contextualSpacing/>
    </w:pPr>
    <w:rPr>
      <w:rFonts w:asciiTheme="minorHAnsi" w:eastAsia="Arial" w:hAnsiTheme="minorHAnsi" w:cs="Arial"/>
      <w:sz w:val="24"/>
      <w:szCs w:val="22"/>
      <w:lang w:eastAsia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3C31"/>
    <w:pPr>
      <w:numPr>
        <w:ilvl w:val="1"/>
      </w:numPr>
      <w:spacing w:before="0" w:after="4" w:line="250" w:lineRule="auto"/>
      <w:ind w:left="10" w:hanging="10"/>
      <w:jc w:val="center"/>
    </w:pPr>
    <w:rPr>
      <w:rFonts w:ascii="Omnes Cond" w:eastAsiaTheme="minorEastAsia" w:hAnsi="Omnes Cond" w:cs="Arial"/>
      <w:spacing w:val="15"/>
      <w:sz w:val="28"/>
      <w:szCs w:val="22"/>
      <w:lang w:eastAsia="en-GB"/>
    </w:rPr>
  </w:style>
  <w:style w:type="character" w:customStyle="1" w:styleId="SubtitleChar">
    <w:name w:val="Subtitle Char"/>
    <w:basedOn w:val="DefaultParagraphFont"/>
    <w:link w:val="Subtitle"/>
    <w:uiPriority w:val="11"/>
    <w:rsid w:val="008C3C31"/>
    <w:rPr>
      <w:rFonts w:ascii="Omnes Cond" w:eastAsiaTheme="minorEastAsia" w:hAnsi="Omnes Cond"/>
      <w:color w:val="385623" w:themeColor="accent6" w:themeShade="80"/>
      <w:spacing w:val="15"/>
      <w:sz w:val="28"/>
    </w:rPr>
  </w:style>
  <w:style w:type="table" w:styleId="TableGrid">
    <w:name w:val="Table Grid"/>
    <w:basedOn w:val="TableNormal"/>
    <w:uiPriority w:val="39"/>
    <w:rsid w:val="008C3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99"/>
    <w:qFormat/>
    <w:rsid w:val="008C3C31"/>
    <w:pPr>
      <w:spacing w:before="0"/>
      <w:ind w:left="10" w:hanging="10"/>
      <w:contextualSpacing/>
      <w:jc w:val="center"/>
    </w:pPr>
    <w:rPr>
      <w:rFonts w:ascii="Omnes Cond" w:eastAsiaTheme="majorEastAsia" w:hAnsi="Omnes Cond" w:cstheme="majorBidi"/>
      <w:spacing w:val="-10"/>
      <w:kern w:val="28"/>
      <w:sz w:val="72"/>
      <w:szCs w:val="72"/>
      <w:lang w:eastAsia="en-GB"/>
    </w:rPr>
  </w:style>
  <w:style w:type="character" w:customStyle="1" w:styleId="TitleChar">
    <w:name w:val="Title Char"/>
    <w:basedOn w:val="DefaultParagraphFont"/>
    <w:link w:val="Title"/>
    <w:uiPriority w:val="99"/>
    <w:rsid w:val="008C3C31"/>
    <w:rPr>
      <w:rFonts w:ascii="Omnes Cond" w:eastAsiaTheme="majorEastAsia" w:hAnsi="Omnes Cond" w:cstheme="majorBidi"/>
      <w:color w:val="385623" w:themeColor="accent6" w:themeShade="80"/>
      <w:spacing w:val="-10"/>
      <w:kern w:val="28"/>
      <w:sz w:val="72"/>
      <w:szCs w:val="72"/>
    </w:rPr>
  </w:style>
  <w:style w:type="paragraph" w:styleId="TOC1">
    <w:name w:val="toc 1"/>
    <w:basedOn w:val="Normal"/>
    <w:next w:val="Normal"/>
    <w:autoRedefine/>
    <w:uiPriority w:val="39"/>
    <w:unhideWhenUsed/>
    <w:rsid w:val="008C3C31"/>
    <w:pPr>
      <w:tabs>
        <w:tab w:val="right" w:leader="dot" w:pos="9016"/>
      </w:tabs>
      <w:spacing w:before="0" w:after="100" w:line="250" w:lineRule="auto"/>
      <w:ind w:left="10" w:hanging="10"/>
    </w:pPr>
    <w:rPr>
      <w:rFonts w:asciiTheme="minorHAnsi" w:eastAsia="Arial" w:hAnsiTheme="minorHAnsi" w:cs="Arial"/>
      <w:noProof/>
      <w:sz w:val="24"/>
      <w:szCs w:val="22"/>
      <w:lang w:eastAsia="en-GB"/>
    </w:rPr>
  </w:style>
  <w:style w:type="paragraph" w:styleId="TOC2">
    <w:name w:val="toc 2"/>
    <w:basedOn w:val="Normal"/>
    <w:next w:val="Normal"/>
    <w:autoRedefine/>
    <w:uiPriority w:val="39"/>
    <w:unhideWhenUsed/>
    <w:rsid w:val="008C3C31"/>
    <w:pPr>
      <w:tabs>
        <w:tab w:val="right" w:leader="dot" w:pos="9016"/>
      </w:tabs>
      <w:spacing w:before="0" w:after="100" w:line="250" w:lineRule="auto"/>
      <w:ind w:left="220" w:hanging="10"/>
    </w:pPr>
    <w:rPr>
      <w:rFonts w:asciiTheme="minorHAnsi" w:eastAsia="Arial" w:hAnsiTheme="minorHAnsi" w:cs="Arial"/>
      <w:noProof/>
      <w:sz w:val="24"/>
      <w:szCs w:val="22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8C3C31"/>
    <w:pPr>
      <w:tabs>
        <w:tab w:val="right" w:leader="dot" w:pos="9016"/>
      </w:tabs>
      <w:spacing w:before="0" w:after="100" w:line="250" w:lineRule="auto"/>
      <w:ind w:left="440" w:hanging="10"/>
    </w:pPr>
    <w:rPr>
      <w:rFonts w:asciiTheme="minorHAnsi" w:eastAsia="Arial" w:hAnsiTheme="minorHAnsi" w:cs="Arial"/>
      <w:noProof/>
      <w:sz w:val="24"/>
      <w:szCs w:val="22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8C3C31"/>
    <w:pPr>
      <w:spacing w:line="259" w:lineRule="auto"/>
      <w:outlineLvl w:val="9"/>
    </w:pPr>
    <w:rPr>
      <w:sz w:val="32"/>
      <w:szCs w:val="40"/>
      <w:lang w:val="en-US"/>
      <w14:textOutline w14:w="0" w14:cap="rnd" w14:cmpd="sng" w14:algn="ctr">
        <w14:noFill/>
        <w14:prstDash w14:val="solid"/>
        <w14:bevel/>
      </w14:textOutline>
    </w:rPr>
  </w:style>
  <w:style w:type="character" w:styleId="UnresolvedMention">
    <w:name w:val="Unresolved Mention"/>
    <w:basedOn w:val="DefaultParagraphFont"/>
    <w:uiPriority w:val="99"/>
    <w:semiHidden/>
    <w:unhideWhenUsed/>
    <w:rsid w:val="008C3C31"/>
    <w:rPr>
      <w:color w:val="605E5C"/>
      <w:shd w:val="clear" w:color="auto" w:fill="E1DFDD"/>
    </w:rPr>
  </w:style>
  <w:style w:type="paragraph" w:customStyle="1" w:styleId="ListParagraph">
    <w:name w:val="ListParagraph"/>
    <w:basedOn w:val="ListParagraph0"/>
    <w:link w:val="ListParagraphChar0"/>
    <w:qFormat/>
    <w:rsid w:val="00A10837"/>
    <w:pPr>
      <w:numPr>
        <w:numId w:val="2"/>
      </w:numPr>
    </w:pPr>
  </w:style>
  <w:style w:type="character" w:customStyle="1" w:styleId="ListParagraphChar">
    <w:name w:val="List Paragraph Char"/>
    <w:basedOn w:val="DefaultParagraphFont"/>
    <w:link w:val="ListParagraph0"/>
    <w:uiPriority w:val="34"/>
    <w:rsid w:val="00A10837"/>
    <w:rPr>
      <w:rFonts w:eastAsia="Arial" w:cs="Arial"/>
      <w:color w:val="385623" w:themeColor="accent6" w:themeShade="80"/>
      <w:sz w:val="24"/>
      <w:lang w:eastAsia="en-GB"/>
    </w:rPr>
  </w:style>
  <w:style w:type="character" w:customStyle="1" w:styleId="ListParagraphChar0">
    <w:name w:val="ListParagraph Char"/>
    <w:basedOn w:val="ListParagraphChar"/>
    <w:link w:val="ListParagraph"/>
    <w:rsid w:val="00A10837"/>
    <w:rPr>
      <w:rFonts w:eastAsia="Arial" w:cs="Arial"/>
      <w:color w:val="385623" w:themeColor="accent6" w:themeShade="80"/>
      <w:sz w:val="24"/>
      <w:lang w:eastAsia="en-GB"/>
    </w:rPr>
  </w:style>
  <w:style w:type="table" w:customStyle="1" w:styleId="TableGrid0">
    <w:name w:val="TableGrid"/>
    <w:rsid w:val="006C33C2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0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2.pn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theme" Target="theme/theme1.xml"/><Relationship Id="rId8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roska\Documents\Custom%20Office%20Templates\My%20template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 template3</Template>
  <TotalTime>201</TotalTime>
  <Pages>8</Pages>
  <Words>1347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Piroska Nemeth</dc:creator>
  <cp:keywords/>
  <dc:description/>
  <cp:lastModifiedBy>A Metcalfe</cp:lastModifiedBy>
  <cp:revision>7</cp:revision>
  <cp:lastPrinted>2024-07-08T11:12:00Z</cp:lastPrinted>
  <dcterms:created xsi:type="dcterms:W3CDTF">2024-07-03T14:03:00Z</dcterms:created>
  <dcterms:modified xsi:type="dcterms:W3CDTF">2024-07-08T11:12:00Z</dcterms:modified>
</cp:coreProperties>
</file>